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7CB3B" w14:textId="77777777" w:rsidR="001A50C5" w:rsidRPr="00D33FCF" w:rsidRDefault="001A50C5" w:rsidP="001A50C5">
      <w:pPr>
        <w:pStyle w:val="REBUSTittel"/>
        <w:rPr>
          <w:rFonts w:ascii="Source Sans Pro" w:hAnsi="Source Sans Pro"/>
        </w:rPr>
      </w:pPr>
      <w:r w:rsidRPr="00D33FCF">
        <w:rPr>
          <w:rFonts w:ascii="Source Sans Pro" w:hAnsi="Source Sans Pro"/>
        </w:rPr>
        <w:t>Post 1:</w:t>
      </w:r>
    </w:p>
    <w:p w14:paraId="052C5F6B" w14:textId="77777777" w:rsidR="00D60808" w:rsidRPr="00D33FCF" w:rsidRDefault="001A50C5" w:rsidP="00CA44DA">
      <w:pPr>
        <w:pStyle w:val="REBUSTittel"/>
        <w:rPr>
          <w:rFonts w:ascii="Source Sans Pro" w:hAnsi="Source Sans Pro"/>
        </w:rPr>
      </w:pPr>
      <w:r w:rsidRPr="00D33FCF">
        <w:rPr>
          <w:rFonts w:ascii="Source Sans Pro" w:hAnsi="Source Sans Pro"/>
        </w:rPr>
        <w:t xml:space="preserve">Gjenskaping av bilde </w:t>
      </w:r>
    </w:p>
    <w:p w14:paraId="12553C34" w14:textId="77777777" w:rsidR="00CA44DA" w:rsidRPr="00D33FCF" w:rsidRDefault="00CA44DA" w:rsidP="00CA44DA">
      <w:pPr>
        <w:pStyle w:val="REBUSBrdtekst"/>
        <w:rPr>
          <w:rFonts w:ascii="Source Sans Pro" w:hAnsi="Source Sans Pro"/>
        </w:rPr>
      </w:pPr>
    </w:p>
    <w:p w14:paraId="6AF3506F" w14:textId="38039656" w:rsidR="00CA44DA" w:rsidRPr="00D33FCF" w:rsidRDefault="00CA44DA" w:rsidP="00D60808">
      <w:pPr>
        <w:pStyle w:val="REBUSBrdtekst"/>
        <w:rPr>
          <w:rFonts w:ascii="Source Sans Pro" w:hAnsi="Source Sans Pro"/>
        </w:rPr>
      </w:pPr>
      <w:r w:rsidRPr="00D33FCF">
        <w:rPr>
          <w:rFonts w:ascii="Source Sans Pro" w:hAnsi="Source Sans Pro"/>
          <w:noProof/>
          <w:lang w:eastAsia="nb-NO"/>
        </w:rPr>
        <w:drawing>
          <wp:anchor distT="0" distB="0" distL="114300" distR="114300" simplePos="0" relativeHeight="251659264" behindDoc="1" locked="0" layoutInCell="1" allowOverlap="1" wp14:anchorId="3BF36C98" wp14:editId="0499E561">
            <wp:simplePos x="0" y="0"/>
            <wp:positionH relativeFrom="margin">
              <wp:posOffset>-5080</wp:posOffset>
            </wp:positionH>
            <wp:positionV relativeFrom="paragraph">
              <wp:posOffset>464199</wp:posOffset>
            </wp:positionV>
            <wp:extent cx="5878830" cy="2684780"/>
            <wp:effectExtent l="127000" t="127000" r="128270" b="12192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7" b="12432"/>
                    <a:stretch/>
                  </pic:blipFill>
                  <pic:spPr bwMode="auto">
                    <a:xfrm>
                      <a:off x="0" y="0"/>
                      <a:ext cx="5878830" cy="2684780"/>
                    </a:xfrm>
                    <a:prstGeom prst="rect">
                      <a:avLst/>
                    </a:prstGeom>
                    <a:noFill/>
                    <a:ln w="1270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808" w:rsidRPr="00D33FCF">
        <w:rPr>
          <w:rFonts w:ascii="Source Sans Pro" w:hAnsi="Source Sans Pro"/>
        </w:rPr>
        <w:t>I denne oppgaven skal laget gjenskape følge</w:t>
      </w:r>
      <w:r w:rsidR="00F42C79">
        <w:rPr>
          <w:rFonts w:ascii="Source Sans Pro" w:hAnsi="Source Sans Pro"/>
        </w:rPr>
        <w:t>nde</w:t>
      </w:r>
      <w:r w:rsidR="00D60808" w:rsidRPr="00D33FCF">
        <w:rPr>
          <w:rFonts w:ascii="Source Sans Pro" w:hAnsi="Source Sans Pro"/>
        </w:rPr>
        <w:t xml:space="preserve"> bilde: </w:t>
      </w:r>
    </w:p>
    <w:p w14:paraId="13619F59" w14:textId="682E96C6" w:rsidR="00CA44DA" w:rsidRPr="00D33FCF" w:rsidRDefault="00CA44DA" w:rsidP="00D60808">
      <w:pPr>
        <w:pStyle w:val="REBUSBrdtekst"/>
        <w:rPr>
          <w:rFonts w:ascii="Source Sans Pro" w:hAnsi="Source Sans Pro"/>
        </w:rPr>
      </w:pPr>
      <w:r w:rsidRPr="00D33FCF">
        <w:rPr>
          <w:rFonts w:ascii="Source Sans Pro" w:hAnsi="Source Sans Pro"/>
        </w:rPr>
        <w:t xml:space="preserve">Kjør videre til: </w:t>
      </w:r>
    </w:p>
    <w:p w14:paraId="232AD7E6" w14:textId="77777777" w:rsidR="001A50C5" w:rsidRPr="00D33FCF" w:rsidRDefault="001A50C5" w:rsidP="001A50C5">
      <w:pPr>
        <w:pStyle w:val="REBUSTittel"/>
        <w:rPr>
          <w:rFonts w:ascii="Source Sans Pro" w:hAnsi="Source Sans Pro"/>
        </w:rPr>
      </w:pPr>
      <w:r w:rsidRPr="00D33FCF">
        <w:rPr>
          <w:rFonts w:ascii="Source Sans Pro" w:hAnsi="Source Sans Pro"/>
        </w:rPr>
        <w:br w:type="page"/>
      </w:r>
    </w:p>
    <w:p w14:paraId="3DA95FBB" w14:textId="77777777" w:rsidR="001A50C5" w:rsidRPr="00D33FCF" w:rsidRDefault="001A50C5" w:rsidP="001A50C5">
      <w:pPr>
        <w:pStyle w:val="REBUSTittel"/>
        <w:rPr>
          <w:rFonts w:ascii="Source Sans Pro" w:hAnsi="Source Sans Pro"/>
        </w:rPr>
      </w:pPr>
      <w:r w:rsidRPr="00D33FCF">
        <w:rPr>
          <w:rFonts w:ascii="Source Sans Pro" w:hAnsi="Source Sans Pro"/>
        </w:rPr>
        <w:lastRenderedPageBreak/>
        <w:t>Post 2:</w:t>
      </w:r>
    </w:p>
    <w:p w14:paraId="25CA6639" w14:textId="77777777" w:rsidR="001A50C5" w:rsidRPr="00D33FCF" w:rsidRDefault="001A50C5" w:rsidP="001A50C5">
      <w:pPr>
        <w:pStyle w:val="REBUSTittel"/>
        <w:rPr>
          <w:rFonts w:ascii="Source Sans Pro" w:hAnsi="Source Sans Pro"/>
        </w:rPr>
      </w:pPr>
      <w:r w:rsidRPr="00D33FCF">
        <w:rPr>
          <w:rFonts w:ascii="Source Sans Pro" w:hAnsi="Source Sans Pro"/>
        </w:rPr>
        <w:t>Kjøring på idealtid</w:t>
      </w:r>
    </w:p>
    <w:p w14:paraId="60C051A7" w14:textId="77777777" w:rsidR="00D60808" w:rsidRPr="00D33FCF" w:rsidRDefault="00D60808" w:rsidP="001A50C5">
      <w:pPr>
        <w:pStyle w:val="REBUSBrdtekst"/>
        <w:rPr>
          <w:rFonts w:ascii="Source Sans Pro" w:hAnsi="Source Sans Pro"/>
          <w:b/>
        </w:rPr>
      </w:pPr>
    </w:p>
    <w:p w14:paraId="4D094F4E" w14:textId="77777777" w:rsidR="001A50C5" w:rsidRPr="00D33FCF" w:rsidRDefault="001A50C5" w:rsidP="001A50C5">
      <w:pPr>
        <w:pStyle w:val="REBUSBrdtekst"/>
        <w:rPr>
          <w:rFonts w:ascii="Source Sans Pro" w:hAnsi="Source Sans Pro"/>
          <w:b/>
        </w:rPr>
      </w:pPr>
      <w:r w:rsidRPr="00D33FCF">
        <w:rPr>
          <w:rFonts w:ascii="Source Sans Pro" w:hAnsi="Source Sans Pro"/>
          <w:b/>
        </w:rPr>
        <w:t>DEL 1:</w:t>
      </w:r>
    </w:p>
    <w:p w14:paraId="793442CB" w14:textId="77777777" w:rsidR="001A50C5" w:rsidRPr="00D33FCF" w:rsidRDefault="001A50C5" w:rsidP="001A50C5">
      <w:pPr>
        <w:pStyle w:val="REBUSBrdtekst"/>
        <w:rPr>
          <w:rFonts w:ascii="Source Sans Pro" w:hAnsi="Source Sans Pro"/>
        </w:rPr>
      </w:pPr>
      <w:r w:rsidRPr="00D33FCF">
        <w:rPr>
          <w:rFonts w:ascii="Source Sans Pro" w:hAnsi="Source Sans Pro"/>
        </w:rPr>
        <w:t xml:space="preserve">I denne oppgaven skal laget kjøre så fort som mulig </w:t>
      </w:r>
      <w:r w:rsidRPr="00D33FCF">
        <w:rPr>
          <w:rFonts w:ascii="Source Sans Pro" w:hAnsi="Source Sans Pro"/>
        </w:rPr>
        <w:br/>
        <w:t>rundt låven.</w:t>
      </w:r>
    </w:p>
    <w:p w14:paraId="64F34F51" w14:textId="77777777" w:rsidR="001A50C5" w:rsidRPr="00D33FCF" w:rsidRDefault="001A50C5" w:rsidP="001A50C5">
      <w:pPr>
        <w:pStyle w:val="REBUSBrdtekst"/>
        <w:rPr>
          <w:rFonts w:ascii="Source Sans Pro" w:hAnsi="Source Sans Pro"/>
        </w:rPr>
      </w:pPr>
    </w:p>
    <w:p w14:paraId="6536D414" w14:textId="77777777" w:rsidR="001A50C5" w:rsidRPr="00D33FCF" w:rsidRDefault="001A50C5" w:rsidP="001A50C5">
      <w:pPr>
        <w:pStyle w:val="REBUSBrdtekst"/>
        <w:rPr>
          <w:rFonts w:ascii="Source Sans Pro" w:hAnsi="Source Sans Pro"/>
        </w:rPr>
      </w:pPr>
      <w:r w:rsidRPr="00D33FCF">
        <w:rPr>
          <w:rFonts w:ascii="Source Sans Pro" w:hAnsi="Source Sans Pro"/>
        </w:rPr>
        <w:t xml:space="preserve">Kjør videre til: </w:t>
      </w:r>
    </w:p>
    <w:p w14:paraId="0372F490" w14:textId="77777777" w:rsidR="00196105" w:rsidRPr="00D33FCF" w:rsidRDefault="00196105" w:rsidP="00D60808">
      <w:pPr>
        <w:rPr>
          <w:rFonts w:ascii="Source Sans Pro" w:hAnsi="Source Sans Pro"/>
        </w:rPr>
      </w:pPr>
    </w:p>
    <w:p w14:paraId="6C1CDE00" w14:textId="77777777" w:rsidR="00D60808" w:rsidRPr="00D33FCF" w:rsidRDefault="00D60808" w:rsidP="00D60808">
      <w:pPr>
        <w:rPr>
          <w:rFonts w:ascii="Source Sans Pro" w:hAnsi="Source Sans Pro" w:cs="Calibri"/>
          <w:sz w:val="36"/>
          <w:szCs w:val="36"/>
        </w:rPr>
      </w:pPr>
    </w:p>
    <w:p w14:paraId="2A7D8DDA" w14:textId="77777777" w:rsidR="00D60808" w:rsidRPr="00D33FCF" w:rsidRDefault="00D60808" w:rsidP="00D60808">
      <w:pPr>
        <w:rPr>
          <w:rFonts w:ascii="Source Sans Pro" w:hAnsi="Source Sans Pro" w:cs="Calibri"/>
          <w:sz w:val="36"/>
          <w:szCs w:val="36"/>
        </w:rPr>
      </w:pPr>
    </w:p>
    <w:p w14:paraId="2DB7B4BF" w14:textId="77777777" w:rsidR="00D60808" w:rsidRPr="00D33FCF" w:rsidRDefault="00D60808" w:rsidP="00D60808">
      <w:pPr>
        <w:rPr>
          <w:rFonts w:ascii="Source Sans Pro" w:hAnsi="Source Sans Pro" w:cs="Calibri"/>
          <w:sz w:val="36"/>
          <w:szCs w:val="36"/>
        </w:rPr>
      </w:pPr>
    </w:p>
    <w:p w14:paraId="7B9DC0F9" w14:textId="77777777" w:rsidR="00D60808" w:rsidRPr="00D33FCF" w:rsidRDefault="00D60808">
      <w:pPr>
        <w:rPr>
          <w:rFonts w:ascii="Source Sans Pro" w:hAnsi="Source Sans Pro" w:cs="Calibri"/>
          <w:sz w:val="36"/>
          <w:szCs w:val="36"/>
        </w:rPr>
      </w:pPr>
      <w:r w:rsidRPr="00D33FCF">
        <w:rPr>
          <w:rFonts w:ascii="Source Sans Pro" w:hAnsi="Source Sans Pro" w:cs="Calibri"/>
          <w:sz w:val="36"/>
          <w:szCs w:val="36"/>
        </w:rPr>
        <w:br w:type="page"/>
      </w:r>
    </w:p>
    <w:p w14:paraId="6E011C7F" w14:textId="77777777" w:rsidR="00D60808" w:rsidRPr="00D33FCF" w:rsidRDefault="00D60808" w:rsidP="00D60808">
      <w:pPr>
        <w:pStyle w:val="REBUSTittel"/>
        <w:rPr>
          <w:rFonts w:ascii="Source Sans Pro" w:hAnsi="Source Sans Pro"/>
        </w:rPr>
      </w:pPr>
      <w:r w:rsidRPr="00D33FCF">
        <w:rPr>
          <w:rFonts w:ascii="Source Sans Pro" w:hAnsi="Source Sans Pro"/>
        </w:rPr>
        <w:lastRenderedPageBreak/>
        <w:t>Post 3:</w:t>
      </w:r>
    </w:p>
    <w:p w14:paraId="3BAF20B5" w14:textId="77777777" w:rsidR="00EB0476" w:rsidRPr="00D33FCF" w:rsidRDefault="00EB0476" w:rsidP="00D60808">
      <w:pPr>
        <w:pStyle w:val="REBUSTittel"/>
        <w:rPr>
          <w:rFonts w:ascii="Source Sans Pro" w:hAnsi="Source Sans Pro"/>
        </w:rPr>
      </w:pPr>
      <w:r w:rsidRPr="00D33FCF">
        <w:rPr>
          <w:rFonts w:ascii="Source Sans Pro" w:hAnsi="Source Sans Pro"/>
        </w:rPr>
        <w:t>Reklamefilm</w:t>
      </w:r>
    </w:p>
    <w:p w14:paraId="4886A13C" w14:textId="77777777" w:rsidR="00EB0476" w:rsidRPr="00D33FCF" w:rsidRDefault="00EB0476" w:rsidP="00EB0476">
      <w:pPr>
        <w:pStyle w:val="REBUSBrdtekst"/>
        <w:rPr>
          <w:rFonts w:ascii="Source Sans Pro" w:hAnsi="Source Sans Pro"/>
        </w:rPr>
      </w:pPr>
    </w:p>
    <w:p w14:paraId="30BE9423" w14:textId="1A45DDFB" w:rsidR="00C9799C" w:rsidRPr="00D33FCF" w:rsidRDefault="00EB0476" w:rsidP="00EB0476">
      <w:pPr>
        <w:pStyle w:val="REBUSBrdtekst"/>
        <w:rPr>
          <w:rFonts w:ascii="Source Sans Pro" w:hAnsi="Source Sans Pro"/>
        </w:rPr>
      </w:pPr>
      <w:r w:rsidRPr="00D33FCF">
        <w:rPr>
          <w:rFonts w:ascii="Source Sans Pro" w:hAnsi="Source Sans Pro"/>
        </w:rPr>
        <w:t xml:space="preserve">I denne oppgaven skal laget produsere en kort reklamefilm av bilen de kjører, der det skal legge vekt på bilens ekstrautstyr. </w:t>
      </w:r>
    </w:p>
    <w:p w14:paraId="275E8E11" w14:textId="77777777" w:rsidR="00EB0476" w:rsidRPr="00D33FCF" w:rsidRDefault="00EB0476" w:rsidP="00EB0476">
      <w:pPr>
        <w:pStyle w:val="REBUSBrdtekst"/>
        <w:rPr>
          <w:rFonts w:ascii="Source Sans Pro" w:hAnsi="Source Sans Pro"/>
        </w:rPr>
      </w:pPr>
      <w:r w:rsidRPr="00D33FCF">
        <w:rPr>
          <w:rFonts w:ascii="Source Sans Pro" w:hAnsi="Source Sans Pro"/>
        </w:rPr>
        <w:t xml:space="preserve">Filmen skal være mellom ett – tre minutter. </w:t>
      </w:r>
    </w:p>
    <w:p w14:paraId="717CF053" w14:textId="77777777" w:rsidR="00EB0476" w:rsidRPr="00D33FCF" w:rsidRDefault="00EB0476" w:rsidP="00EB0476">
      <w:pPr>
        <w:rPr>
          <w:rFonts w:ascii="Source Sans Pro" w:hAnsi="Source Sans Pro"/>
        </w:rPr>
      </w:pPr>
    </w:p>
    <w:p w14:paraId="611C8B4C" w14:textId="77777777" w:rsidR="00EB0476" w:rsidRPr="00D33FCF" w:rsidRDefault="00EB0476" w:rsidP="00EB0476">
      <w:pPr>
        <w:pStyle w:val="REBUSBrdtekst"/>
        <w:rPr>
          <w:rFonts w:ascii="Source Sans Pro" w:hAnsi="Source Sans Pro"/>
        </w:rPr>
      </w:pPr>
      <w:r w:rsidRPr="00D33FCF">
        <w:rPr>
          <w:rFonts w:ascii="Source Sans Pro" w:hAnsi="Source Sans Pro"/>
        </w:rPr>
        <w:t xml:space="preserve">Filmen sendes til: </w:t>
      </w:r>
    </w:p>
    <w:p w14:paraId="1F18D939" w14:textId="77777777" w:rsidR="00EB0476" w:rsidRPr="00D33FCF" w:rsidRDefault="00EB0476" w:rsidP="00EB0476">
      <w:pPr>
        <w:pStyle w:val="REBUSBrdtekst"/>
        <w:rPr>
          <w:rFonts w:ascii="Source Sans Pro" w:hAnsi="Source Sans Pro"/>
        </w:rPr>
      </w:pPr>
    </w:p>
    <w:p w14:paraId="175227CA" w14:textId="77777777" w:rsidR="00EB0476" w:rsidRPr="00D33FCF" w:rsidRDefault="00EB0476" w:rsidP="00EB0476">
      <w:pPr>
        <w:pStyle w:val="REBUSBrdtekst"/>
        <w:rPr>
          <w:rFonts w:ascii="Source Sans Pro" w:hAnsi="Source Sans Pro"/>
        </w:rPr>
      </w:pPr>
      <w:r w:rsidRPr="00D33FCF">
        <w:rPr>
          <w:rFonts w:ascii="Source Sans Pro" w:hAnsi="Source Sans Pro"/>
        </w:rPr>
        <w:t xml:space="preserve">Kjør videre til: </w:t>
      </w:r>
    </w:p>
    <w:p w14:paraId="45CD402E" w14:textId="77777777" w:rsidR="00EB0476" w:rsidRPr="00D33FCF" w:rsidRDefault="00EB0476" w:rsidP="00EB0476">
      <w:pPr>
        <w:pStyle w:val="REBUSBrdtekst"/>
        <w:rPr>
          <w:rFonts w:ascii="Source Sans Pro" w:hAnsi="Source Sans Pro"/>
        </w:rPr>
      </w:pPr>
    </w:p>
    <w:p w14:paraId="6E240FB5" w14:textId="77777777" w:rsidR="00D60808" w:rsidRPr="00D33FCF" w:rsidRDefault="00D60808">
      <w:pPr>
        <w:rPr>
          <w:rFonts w:ascii="Source Sans Pro" w:hAnsi="Source Sans Pro" w:cs="Calibri"/>
          <w:sz w:val="36"/>
          <w:szCs w:val="36"/>
        </w:rPr>
      </w:pPr>
    </w:p>
    <w:p w14:paraId="787B7B47" w14:textId="77777777" w:rsidR="00D60808" w:rsidRPr="00D33FCF" w:rsidRDefault="00D60808">
      <w:pPr>
        <w:rPr>
          <w:rFonts w:ascii="Source Sans Pro" w:hAnsi="Source Sans Pro" w:cs="Calibri"/>
          <w:sz w:val="36"/>
          <w:szCs w:val="36"/>
        </w:rPr>
      </w:pPr>
      <w:r w:rsidRPr="00D33FCF">
        <w:rPr>
          <w:rFonts w:ascii="Source Sans Pro" w:hAnsi="Source Sans Pro" w:cs="Calibri"/>
          <w:sz w:val="36"/>
          <w:szCs w:val="36"/>
        </w:rPr>
        <w:br w:type="page"/>
      </w:r>
    </w:p>
    <w:p w14:paraId="34353B9E" w14:textId="77777777" w:rsidR="00EB0476" w:rsidRPr="00D33FCF" w:rsidRDefault="00D60808" w:rsidP="00EB0476">
      <w:pPr>
        <w:pStyle w:val="REBUSTittel"/>
        <w:rPr>
          <w:rFonts w:ascii="Source Sans Pro" w:hAnsi="Source Sans Pro"/>
        </w:rPr>
      </w:pPr>
      <w:r w:rsidRPr="00D33FCF">
        <w:rPr>
          <w:rFonts w:ascii="Source Sans Pro" w:hAnsi="Source Sans Pro"/>
        </w:rPr>
        <w:lastRenderedPageBreak/>
        <w:t>Post 4:</w:t>
      </w:r>
    </w:p>
    <w:p w14:paraId="793CFABB" w14:textId="77777777" w:rsidR="00EB0476" w:rsidRPr="00D33FCF" w:rsidRDefault="00EB0476" w:rsidP="00EB0476">
      <w:pPr>
        <w:pStyle w:val="REBUSTittel"/>
        <w:rPr>
          <w:rFonts w:ascii="Source Sans Pro" w:hAnsi="Source Sans Pro"/>
        </w:rPr>
      </w:pPr>
      <w:r w:rsidRPr="00D33FCF">
        <w:rPr>
          <w:rFonts w:ascii="Source Sans Pro" w:hAnsi="Source Sans Pro"/>
        </w:rPr>
        <w:t xml:space="preserve">Bilde av kjent landemerke </w:t>
      </w:r>
    </w:p>
    <w:p w14:paraId="336BCC13" w14:textId="77777777" w:rsidR="00EB0476" w:rsidRPr="00D33FCF" w:rsidRDefault="00EB0476" w:rsidP="00EB0476">
      <w:pPr>
        <w:pStyle w:val="REBUSTittel"/>
        <w:rPr>
          <w:rFonts w:ascii="Source Sans Pro" w:hAnsi="Source Sans Pro" w:cs="Calibri"/>
          <w:sz w:val="36"/>
          <w:szCs w:val="36"/>
        </w:rPr>
      </w:pPr>
    </w:p>
    <w:p w14:paraId="4980BD5C" w14:textId="77777777" w:rsidR="00EB0476" w:rsidRPr="00D33FCF" w:rsidRDefault="00EB0476" w:rsidP="00EB0476">
      <w:pPr>
        <w:pStyle w:val="REBUSBrdtekst"/>
        <w:rPr>
          <w:rFonts w:ascii="Source Sans Pro" w:hAnsi="Source Sans Pro"/>
        </w:rPr>
      </w:pPr>
      <w:r w:rsidRPr="00D33FCF">
        <w:rPr>
          <w:rFonts w:ascii="Source Sans Pro" w:hAnsi="Source Sans Pro"/>
        </w:rPr>
        <w:t xml:space="preserve">I denne oppgaven skal laget ta bilde av et kjent landemerke i bygda. </w:t>
      </w:r>
    </w:p>
    <w:p w14:paraId="6AED3EB2" w14:textId="77777777" w:rsidR="00EB0476" w:rsidRPr="00D33FCF" w:rsidRDefault="00EB0476" w:rsidP="00EB0476">
      <w:pPr>
        <w:pStyle w:val="REBUSBrdtekst"/>
        <w:rPr>
          <w:rFonts w:ascii="Source Sans Pro" w:hAnsi="Source Sans Pro"/>
        </w:rPr>
      </w:pPr>
    </w:p>
    <w:p w14:paraId="2A8B2F6C" w14:textId="77777777" w:rsidR="00EB0476" w:rsidRPr="00D33FCF" w:rsidRDefault="00EB0476" w:rsidP="00EB0476">
      <w:pPr>
        <w:pStyle w:val="REBUSBrdtekst"/>
        <w:rPr>
          <w:rFonts w:ascii="Source Sans Pro" w:hAnsi="Source Sans Pro"/>
        </w:rPr>
      </w:pPr>
      <w:r w:rsidRPr="00D33FCF">
        <w:rPr>
          <w:rFonts w:ascii="Source Sans Pro" w:hAnsi="Source Sans Pro"/>
        </w:rPr>
        <w:t xml:space="preserve">Kjør videre til: </w:t>
      </w:r>
    </w:p>
    <w:p w14:paraId="38A70658" w14:textId="77777777" w:rsidR="00EB0476" w:rsidRPr="00D33FCF" w:rsidRDefault="00EB0476" w:rsidP="00EB0476">
      <w:pPr>
        <w:pStyle w:val="REBUSBrdtekst"/>
        <w:rPr>
          <w:rFonts w:ascii="Source Sans Pro" w:hAnsi="Source Sans Pro"/>
        </w:rPr>
      </w:pPr>
    </w:p>
    <w:p w14:paraId="7AAB3C13" w14:textId="77777777" w:rsidR="00D60808" w:rsidRPr="00D33FCF" w:rsidRDefault="00D60808" w:rsidP="00EB0476">
      <w:pPr>
        <w:pStyle w:val="REBUSTittel"/>
        <w:rPr>
          <w:rFonts w:ascii="Source Sans Pro" w:hAnsi="Source Sans Pro"/>
        </w:rPr>
      </w:pPr>
      <w:r w:rsidRPr="00D33FCF">
        <w:rPr>
          <w:rFonts w:ascii="Source Sans Pro" w:hAnsi="Source Sans Pro" w:cs="Calibri"/>
          <w:sz w:val="36"/>
          <w:szCs w:val="36"/>
        </w:rPr>
        <w:br w:type="page"/>
      </w:r>
    </w:p>
    <w:p w14:paraId="162CAA81" w14:textId="77777777" w:rsidR="00D60808" w:rsidRPr="00D33FCF" w:rsidRDefault="00EB0476" w:rsidP="00D60808">
      <w:pPr>
        <w:pStyle w:val="REBUSTittel"/>
        <w:rPr>
          <w:rFonts w:ascii="Source Sans Pro" w:hAnsi="Source Sans Pro"/>
        </w:rPr>
      </w:pPr>
      <w:r w:rsidRPr="00D33FCF">
        <w:rPr>
          <w:rFonts w:ascii="Source Sans Pro" w:hAnsi="Source Sans Pro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F016BC5" wp14:editId="14901A85">
            <wp:simplePos x="0" y="0"/>
            <wp:positionH relativeFrom="margin">
              <wp:posOffset>3710940</wp:posOffset>
            </wp:positionH>
            <wp:positionV relativeFrom="margin">
              <wp:posOffset>-1072447</wp:posOffset>
            </wp:positionV>
            <wp:extent cx="2090420" cy="2090420"/>
            <wp:effectExtent l="0" t="0" r="5080" b="508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808" w:rsidRPr="00D33FCF">
        <w:rPr>
          <w:rFonts w:ascii="Source Sans Pro" w:hAnsi="Source Sans Pro"/>
        </w:rPr>
        <w:t>Post 5:</w:t>
      </w:r>
      <w:r w:rsidRPr="00D33FCF">
        <w:rPr>
          <w:rFonts w:ascii="Source Sans Pro" w:hAnsi="Source Sans Pro"/>
          <w:noProof/>
        </w:rPr>
        <w:t xml:space="preserve"> </w:t>
      </w:r>
    </w:p>
    <w:p w14:paraId="4A95C53E" w14:textId="77777777" w:rsidR="00EB0476" w:rsidRPr="00D33FCF" w:rsidRDefault="00EB0476" w:rsidP="00D60808">
      <w:pPr>
        <w:pStyle w:val="REBUSTittel"/>
        <w:rPr>
          <w:rFonts w:ascii="Source Sans Pro" w:hAnsi="Source Sans Pro"/>
        </w:rPr>
      </w:pPr>
      <w:r w:rsidRPr="00D33FCF">
        <w:rPr>
          <w:rFonts w:ascii="Source Sans Pro" w:hAnsi="Source Sans Pro"/>
        </w:rPr>
        <w:t>Quizoppgave</w:t>
      </w:r>
    </w:p>
    <w:p w14:paraId="6EBCC612" w14:textId="77777777" w:rsidR="00D60808" w:rsidRPr="00D33FCF" w:rsidRDefault="00D60808">
      <w:pPr>
        <w:rPr>
          <w:rFonts w:ascii="Source Sans Pro" w:hAnsi="Source Sans Pro" w:cs="Calibri"/>
          <w:sz w:val="36"/>
          <w:szCs w:val="36"/>
        </w:rPr>
      </w:pPr>
    </w:p>
    <w:p w14:paraId="5B07859E" w14:textId="77777777" w:rsidR="00EB0476" w:rsidRPr="00D33FCF" w:rsidRDefault="00EB0476" w:rsidP="00EB0476">
      <w:pPr>
        <w:pStyle w:val="REBUSMellomtittel"/>
        <w:rPr>
          <w:rFonts w:ascii="Source Sans Pro" w:hAnsi="Source Sans Pro"/>
          <w:sz w:val="36"/>
        </w:rPr>
      </w:pPr>
      <w:r w:rsidRPr="00D33FCF">
        <w:rPr>
          <w:rFonts w:ascii="Source Sans Pro" w:hAnsi="Source Sans Pro"/>
        </w:rPr>
        <w:t>Se filmen, og svar på følgende spørsmål</w:t>
      </w:r>
      <w:r w:rsidRPr="00D33FCF">
        <w:rPr>
          <w:rFonts w:ascii="Source Sans Pro" w:hAnsi="Source Sans Pro"/>
          <w:sz w:val="36"/>
        </w:rPr>
        <w:t xml:space="preserve"> </w:t>
      </w:r>
    </w:p>
    <w:p w14:paraId="4A9DD996" w14:textId="77777777" w:rsidR="00EB0476" w:rsidRPr="00D33FCF" w:rsidRDefault="00EB0476" w:rsidP="00EB0476">
      <w:pPr>
        <w:pStyle w:val="REBUSBrdtekst"/>
        <w:numPr>
          <w:ilvl w:val="0"/>
          <w:numId w:val="11"/>
        </w:numPr>
        <w:spacing w:line="240" w:lineRule="auto"/>
        <w:rPr>
          <w:rFonts w:ascii="Source Sans Pro" w:hAnsi="Source Sans Pro"/>
          <w:sz w:val="36"/>
        </w:rPr>
      </w:pPr>
      <w:r w:rsidRPr="00D33FCF">
        <w:rPr>
          <w:rFonts w:ascii="Source Sans Pro" w:hAnsi="Source Sans Pro"/>
          <w:sz w:val="36"/>
        </w:rPr>
        <w:t xml:space="preserve">Hvor mange ungdomslag og ungdomsnemnder </w:t>
      </w:r>
      <w:r w:rsidRPr="00D33FCF">
        <w:rPr>
          <w:rFonts w:ascii="Source Sans Pro" w:hAnsi="Source Sans Pro"/>
          <w:sz w:val="36"/>
        </w:rPr>
        <w:br/>
        <w:t>var det da andre verdenskrig brøt ut?</w:t>
      </w:r>
    </w:p>
    <w:p w14:paraId="24B12B82" w14:textId="77777777" w:rsidR="00EB0476" w:rsidRPr="00D33FCF" w:rsidRDefault="00EB0476" w:rsidP="00EB0476">
      <w:pPr>
        <w:pStyle w:val="REBUSBrdtekst"/>
        <w:numPr>
          <w:ilvl w:val="0"/>
          <w:numId w:val="11"/>
        </w:numPr>
        <w:spacing w:line="240" w:lineRule="auto"/>
        <w:rPr>
          <w:rFonts w:ascii="Source Sans Pro" w:hAnsi="Source Sans Pro"/>
          <w:sz w:val="36"/>
        </w:rPr>
      </w:pPr>
      <w:r w:rsidRPr="00D33FCF">
        <w:rPr>
          <w:rFonts w:ascii="Source Sans Pro" w:hAnsi="Source Sans Pro"/>
          <w:sz w:val="36"/>
        </w:rPr>
        <w:t>Hvor ble det første årsmøte i Norges Bygdeungdomslag avholdt?</w:t>
      </w:r>
    </w:p>
    <w:p w14:paraId="3BDECFCD" w14:textId="77777777" w:rsidR="00EB0476" w:rsidRPr="00D33FCF" w:rsidRDefault="00EB0476" w:rsidP="00EB0476">
      <w:pPr>
        <w:pStyle w:val="REBUSBrdtekst"/>
        <w:numPr>
          <w:ilvl w:val="0"/>
          <w:numId w:val="11"/>
        </w:numPr>
        <w:spacing w:line="240" w:lineRule="auto"/>
        <w:rPr>
          <w:rFonts w:ascii="Source Sans Pro" w:hAnsi="Source Sans Pro"/>
          <w:sz w:val="36"/>
        </w:rPr>
      </w:pPr>
      <w:r w:rsidRPr="00D33FCF">
        <w:rPr>
          <w:rFonts w:ascii="Source Sans Pro" w:hAnsi="Source Sans Pro"/>
          <w:sz w:val="36"/>
        </w:rPr>
        <w:t>Hva var hovedmålet med tevlinger på 50-60 tallet?</w:t>
      </w:r>
    </w:p>
    <w:p w14:paraId="6DD6C070" w14:textId="77777777" w:rsidR="00EB0476" w:rsidRPr="00D33FCF" w:rsidRDefault="00EB0476" w:rsidP="00EB0476">
      <w:pPr>
        <w:pStyle w:val="REBUSBrdtekst"/>
        <w:numPr>
          <w:ilvl w:val="0"/>
          <w:numId w:val="11"/>
        </w:numPr>
        <w:spacing w:line="240" w:lineRule="auto"/>
        <w:rPr>
          <w:rFonts w:ascii="Source Sans Pro" w:hAnsi="Source Sans Pro"/>
          <w:sz w:val="36"/>
        </w:rPr>
      </w:pPr>
      <w:r w:rsidRPr="00D33FCF">
        <w:rPr>
          <w:rFonts w:ascii="Source Sans Pro" w:hAnsi="Source Sans Pro"/>
          <w:sz w:val="36"/>
        </w:rPr>
        <w:t>Hvor kommer ordet tevling fra og hva betyr det?</w:t>
      </w:r>
    </w:p>
    <w:p w14:paraId="62A18824" w14:textId="77777777" w:rsidR="00EB0476" w:rsidRPr="00D33FCF" w:rsidRDefault="00EB0476" w:rsidP="00EB0476">
      <w:pPr>
        <w:pStyle w:val="REBUSBrdtekst"/>
        <w:numPr>
          <w:ilvl w:val="0"/>
          <w:numId w:val="11"/>
        </w:numPr>
        <w:spacing w:line="240" w:lineRule="auto"/>
        <w:rPr>
          <w:rFonts w:ascii="Source Sans Pro" w:hAnsi="Source Sans Pro"/>
          <w:sz w:val="36"/>
        </w:rPr>
      </w:pPr>
      <w:r w:rsidRPr="00D33FCF">
        <w:rPr>
          <w:rFonts w:ascii="Source Sans Pro" w:hAnsi="Source Sans Pro"/>
          <w:sz w:val="36"/>
        </w:rPr>
        <w:t>Hva går tevlingen skogplanting ut på?</w:t>
      </w:r>
    </w:p>
    <w:p w14:paraId="69F0A5DE" w14:textId="77777777" w:rsidR="00EB0476" w:rsidRPr="00D33FCF" w:rsidRDefault="00EB0476" w:rsidP="00EB0476">
      <w:pPr>
        <w:pStyle w:val="REBUSBrdtekst"/>
        <w:numPr>
          <w:ilvl w:val="0"/>
          <w:numId w:val="11"/>
        </w:numPr>
        <w:spacing w:line="240" w:lineRule="auto"/>
        <w:rPr>
          <w:rFonts w:ascii="Source Sans Pro" w:hAnsi="Source Sans Pro"/>
          <w:sz w:val="36"/>
        </w:rPr>
      </w:pPr>
      <w:r w:rsidRPr="00D33FCF">
        <w:rPr>
          <w:rFonts w:ascii="Source Sans Pro" w:hAnsi="Source Sans Pro"/>
          <w:sz w:val="36"/>
        </w:rPr>
        <w:t>Har Norges Bygdeungdomslag alltid vært en politisk engasjert organisasjon?</w:t>
      </w:r>
    </w:p>
    <w:p w14:paraId="501818DA" w14:textId="77777777" w:rsidR="00EB0476" w:rsidRPr="00D33FCF" w:rsidRDefault="00EB0476" w:rsidP="00EB0476">
      <w:pPr>
        <w:pStyle w:val="REBUSBrdtekst"/>
        <w:numPr>
          <w:ilvl w:val="0"/>
          <w:numId w:val="11"/>
        </w:numPr>
        <w:spacing w:line="240" w:lineRule="auto"/>
        <w:rPr>
          <w:rFonts w:ascii="Source Sans Pro" w:hAnsi="Source Sans Pro"/>
          <w:sz w:val="36"/>
        </w:rPr>
      </w:pPr>
      <w:r w:rsidRPr="00D33FCF">
        <w:rPr>
          <w:rFonts w:ascii="Source Sans Pro" w:hAnsi="Source Sans Pro"/>
          <w:sz w:val="36"/>
        </w:rPr>
        <w:t>Hva jobber Norges Bygdeungdomslag for?</w:t>
      </w:r>
    </w:p>
    <w:p w14:paraId="477E4FEB" w14:textId="77777777" w:rsidR="00EB0476" w:rsidRPr="00D33FCF" w:rsidRDefault="00EB0476" w:rsidP="00EB0476">
      <w:pPr>
        <w:pStyle w:val="REBUSBrdtekst"/>
        <w:numPr>
          <w:ilvl w:val="0"/>
          <w:numId w:val="11"/>
        </w:numPr>
        <w:spacing w:line="276" w:lineRule="auto"/>
        <w:rPr>
          <w:rFonts w:ascii="Source Sans Pro" w:hAnsi="Source Sans Pro"/>
          <w:sz w:val="36"/>
        </w:rPr>
      </w:pPr>
      <w:r w:rsidRPr="00D33FCF">
        <w:rPr>
          <w:rFonts w:ascii="Source Sans Pro" w:hAnsi="Source Sans Pro"/>
          <w:sz w:val="36"/>
        </w:rPr>
        <w:t>Hvor gammel er Norges Bygdeungdomslag i 2021?</w:t>
      </w:r>
    </w:p>
    <w:p w14:paraId="53CCB35A" w14:textId="77777777" w:rsidR="00EB0476" w:rsidRPr="00D33FCF" w:rsidRDefault="00EB0476" w:rsidP="00EB0476">
      <w:pPr>
        <w:pStyle w:val="REBUSBrdtekst"/>
        <w:rPr>
          <w:rFonts w:ascii="Source Sans Pro" w:hAnsi="Source Sans Pro"/>
        </w:rPr>
      </w:pPr>
      <w:r w:rsidRPr="00D33FCF">
        <w:rPr>
          <w:rFonts w:ascii="Source Sans Pro" w:hAnsi="Source Sans Pro"/>
        </w:rPr>
        <w:t xml:space="preserve">Kjør videre til: </w:t>
      </w:r>
    </w:p>
    <w:p w14:paraId="6F095A63" w14:textId="77777777" w:rsidR="00EB0476" w:rsidRPr="00D33FCF" w:rsidRDefault="00EB0476" w:rsidP="00EB0476">
      <w:pPr>
        <w:pStyle w:val="REBUSBrdtekst"/>
        <w:spacing w:line="240" w:lineRule="auto"/>
        <w:ind w:left="454"/>
        <w:rPr>
          <w:rFonts w:ascii="Source Sans Pro" w:hAnsi="Source Sans Pro"/>
          <w:sz w:val="36"/>
        </w:rPr>
      </w:pPr>
    </w:p>
    <w:p w14:paraId="54DD67DF" w14:textId="77777777" w:rsidR="00D60808" w:rsidRPr="00D33FCF" w:rsidRDefault="00D60808" w:rsidP="00EB0476">
      <w:pPr>
        <w:pStyle w:val="REBUSMellomtittel"/>
        <w:rPr>
          <w:rFonts w:ascii="Source Sans Pro" w:hAnsi="Source Sans Pro"/>
          <w:sz w:val="36"/>
        </w:rPr>
      </w:pPr>
      <w:r w:rsidRPr="00D33FCF">
        <w:rPr>
          <w:rFonts w:ascii="Source Sans Pro" w:hAnsi="Source Sans Pro"/>
          <w:sz w:val="36"/>
        </w:rPr>
        <w:br w:type="page"/>
      </w:r>
    </w:p>
    <w:p w14:paraId="4CE6C308" w14:textId="77777777" w:rsidR="00D60808" w:rsidRPr="00D33FCF" w:rsidRDefault="00D60808" w:rsidP="00D60808">
      <w:pPr>
        <w:pStyle w:val="REBUSTittel"/>
        <w:rPr>
          <w:rFonts w:ascii="Source Sans Pro" w:hAnsi="Source Sans Pro"/>
        </w:rPr>
      </w:pPr>
      <w:r w:rsidRPr="00D33FCF">
        <w:rPr>
          <w:rFonts w:ascii="Source Sans Pro" w:hAnsi="Source Sans Pro"/>
        </w:rPr>
        <w:lastRenderedPageBreak/>
        <w:t>Post 6:</w:t>
      </w:r>
    </w:p>
    <w:p w14:paraId="4BD4EEC2" w14:textId="77777777" w:rsidR="00D60808" w:rsidRPr="00D33FCF" w:rsidRDefault="00D60808">
      <w:pPr>
        <w:rPr>
          <w:rFonts w:ascii="Source Sans Pro" w:hAnsi="Source Sans Pro" w:cs="Calibri"/>
          <w:sz w:val="36"/>
          <w:szCs w:val="36"/>
        </w:rPr>
      </w:pPr>
      <w:r w:rsidRPr="00D33FCF">
        <w:rPr>
          <w:rFonts w:ascii="Source Sans Pro" w:hAnsi="Source Sans Pro" w:cs="Calibri"/>
          <w:sz w:val="36"/>
          <w:szCs w:val="36"/>
        </w:rPr>
        <w:br w:type="page"/>
      </w:r>
    </w:p>
    <w:p w14:paraId="42D8750C" w14:textId="77777777" w:rsidR="00D60808" w:rsidRPr="00D33FCF" w:rsidRDefault="00D60808" w:rsidP="00D60808">
      <w:pPr>
        <w:pStyle w:val="REBUSTittel"/>
        <w:rPr>
          <w:rFonts w:ascii="Source Sans Pro" w:hAnsi="Source Sans Pro"/>
        </w:rPr>
      </w:pPr>
      <w:r w:rsidRPr="00D33FCF">
        <w:rPr>
          <w:rFonts w:ascii="Source Sans Pro" w:hAnsi="Source Sans Pro"/>
        </w:rPr>
        <w:lastRenderedPageBreak/>
        <w:t>Post 7:</w:t>
      </w:r>
    </w:p>
    <w:p w14:paraId="050F2EC5" w14:textId="77777777" w:rsidR="00D60808" w:rsidRPr="00D33FCF" w:rsidRDefault="00D60808">
      <w:pPr>
        <w:rPr>
          <w:rFonts w:ascii="Source Sans Pro" w:hAnsi="Source Sans Pro" w:cs="Calibri"/>
          <w:sz w:val="36"/>
          <w:szCs w:val="36"/>
        </w:rPr>
      </w:pPr>
      <w:r w:rsidRPr="00D33FCF">
        <w:rPr>
          <w:rFonts w:ascii="Source Sans Pro" w:hAnsi="Source Sans Pro" w:cs="Calibri"/>
          <w:sz w:val="36"/>
          <w:szCs w:val="36"/>
        </w:rPr>
        <w:br w:type="page"/>
      </w:r>
    </w:p>
    <w:p w14:paraId="3281F423" w14:textId="77777777" w:rsidR="00D60808" w:rsidRPr="00D33FCF" w:rsidRDefault="00D60808" w:rsidP="00D60808">
      <w:pPr>
        <w:pStyle w:val="REBUSTittel"/>
        <w:rPr>
          <w:rFonts w:ascii="Source Sans Pro" w:hAnsi="Source Sans Pro"/>
        </w:rPr>
      </w:pPr>
      <w:r w:rsidRPr="00D33FCF">
        <w:rPr>
          <w:rFonts w:ascii="Source Sans Pro" w:hAnsi="Source Sans Pro"/>
        </w:rPr>
        <w:lastRenderedPageBreak/>
        <w:t>Post 8:</w:t>
      </w:r>
    </w:p>
    <w:p w14:paraId="3E7FC1E0" w14:textId="77777777" w:rsidR="00D60808" w:rsidRPr="00D33FCF" w:rsidRDefault="00D60808" w:rsidP="00D60808">
      <w:pPr>
        <w:pStyle w:val="REBUSTittel"/>
        <w:rPr>
          <w:rFonts w:ascii="Source Sans Pro" w:hAnsi="Source Sans Pro"/>
        </w:rPr>
      </w:pPr>
    </w:p>
    <w:p w14:paraId="463D7C13" w14:textId="77777777" w:rsidR="00D60808" w:rsidRPr="00D33FCF" w:rsidRDefault="00D60808">
      <w:pPr>
        <w:rPr>
          <w:rFonts w:ascii="Source Sans Pro" w:eastAsiaTheme="majorEastAsia" w:hAnsi="Source Sans Pro" w:cstheme="majorBidi"/>
          <w:spacing w:val="-10"/>
          <w:kern w:val="28"/>
          <w:sz w:val="64"/>
          <w:szCs w:val="64"/>
        </w:rPr>
      </w:pPr>
      <w:r w:rsidRPr="00D33FCF">
        <w:rPr>
          <w:rFonts w:ascii="Source Sans Pro" w:hAnsi="Source Sans Pro"/>
        </w:rPr>
        <w:br w:type="page"/>
      </w:r>
    </w:p>
    <w:p w14:paraId="3FCDCC9A" w14:textId="77777777" w:rsidR="00D60808" w:rsidRPr="00D33FCF" w:rsidRDefault="00D60808" w:rsidP="00D60808">
      <w:pPr>
        <w:pStyle w:val="REBUSTittel"/>
        <w:rPr>
          <w:rFonts w:ascii="Source Sans Pro" w:hAnsi="Source Sans Pro"/>
        </w:rPr>
      </w:pPr>
      <w:r w:rsidRPr="00D33FCF">
        <w:rPr>
          <w:rFonts w:ascii="Source Sans Pro" w:hAnsi="Source Sans Pro"/>
        </w:rPr>
        <w:lastRenderedPageBreak/>
        <w:t>Post 9:</w:t>
      </w:r>
    </w:p>
    <w:p w14:paraId="552F18C5" w14:textId="77777777" w:rsidR="00D60808" w:rsidRPr="00D33FCF" w:rsidRDefault="00D60808" w:rsidP="00D60808">
      <w:pPr>
        <w:pStyle w:val="REBUSTittel"/>
        <w:rPr>
          <w:rFonts w:ascii="Source Sans Pro" w:hAnsi="Source Sans Pro"/>
        </w:rPr>
      </w:pPr>
    </w:p>
    <w:p w14:paraId="0AD61BD4" w14:textId="77777777" w:rsidR="00D60808" w:rsidRPr="00D33FCF" w:rsidRDefault="00D60808">
      <w:pPr>
        <w:rPr>
          <w:rFonts w:ascii="Source Sans Pro" w:hAnsi="Source Sans Pro" w:cs="Calibri"/>
          <w:sz w:val="36"/>
          <w:szCs w:val="36"/>
        </w:rPr>
      </w:pPr>
      <w:r w:rsidRPr="00D33FCF">
        <w:rPr>
          <w:rFonts w:ascii="Source Sans Pro" w:hAnsi="Source Sans Pro" w:cs="Calibri"/>
          <w:sz w:val="36"/>
          <w:szCs w:val="36"/>
        </w:rPr>
        <w:br w:type="page"/>
      </w:r>
    </w:p>
    <w:p w14:paraId="52F65AD2" w14:textId="77777777" w:rsidR="00D60808" w:rsidRPr="00D33FCF" w:rsidRDefault="00D60808" w:rsidP="00D60808">
      <w:pPr>
        <w:pStyle w:val="REBUSTittel"/>
        <w:rPr>
          <w:rFonts w:ascii="Source Sans Pro" w:hAnsi="Source Sans Pro"/>
        </w:rPr>
      </w:pPr>
      <w:r w:rsidRPr="00D33FCF">
        <w:rPr>
          <w:rFonts w:ascii="Source Sans Pro" w:hAnsi="Source Sans Pro"/>
        </w:rPr>
        <w:lastRenderedPageBreak/>
        <w:t>Post 10:</w:t>
      </w:r>
    </w:p>
    <w:p w14:paraId="50071D14" w14:textId="77777777" w:rsidR="00D60808" w:rsidRPr="00D33FCF" w:rsidRDefault="00D60808" w:rsidP="00D60808">
      <w:pPr>
        <w:rPr>
          <w:rFonts w:ascii="Source Sans Pro" w:hAnsi="Source Sans Pro" w:cs="Calibri"/>
          <w:sz w:val="36"/>
          <w:szCs w:val="36"/>
        </w:rPr>
      </w:pPr>
    </w:p>
    <w:sectPr w:rsidR="00D60808" w:rsidRPr="00D33FCF" w:rsidSect="00C2134C">
      <w:headerReference w:type="default" r:id="rId10"/>
      <w:footerReference w:type="default" r:id="rId11"/>
      <w:pgSz w:w="11900" w:h="16840"/>
      <w:pgMar w:top="3282" w:right="1417" w:bottom="1417" w:left="1417" w:header="98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EC3FE" w14:textId="77777777" w:rsidR="00567582" w:rsidRDefault="00567582" w:rsidP="00EA7CEA">
      <w:r>
        <w:separator/>
      </w:r>
    </w:p>
  </w:endnote>
  <w:endnote w:type="continuationSeparator" w:id="0">
    <w:p w14:paraId="5C93D346" w14:textId="77777777" w:rsidR="00567582" w:rsidRDefault="00567582" w:rsidP="00EA7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5F501" w14:textId="77777777" w:rsidR="00EA7CEA" w:rsidRDefault="00C2134C">
    <w:r>
      <w:rPr>
        <w:noProof/>
      </w:rPr>
      <w:drawing>
        <wp:anchor distT="0" distB="0" distL="114300" distR="114300" simplePos="0" relativeHeight="251659264" behindDoc="1" locked="0" layoutInCell="1" allowOverlap="1" wp14:anchorId="4EE0F7A3" wp14:editId="2788F744">
          <wp:simplePos x="0" y="0"/>
          <wp:positionH relativeFrom="margin">
            <wp:posOffset>-927091</wp:posOffset>
          </wp:positionH>
          <wp:positionV relativeFrom="margin">
            <wp:posOffset>4616981</wp:posOffset>
          </wp:positionV>
          <wp:extent cx="7579995" cy="3999865"/>
          <wp:effectExtent l="0" t="0" r="1905" b="635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Jubileum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995" cy="3999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674B9" w14:textId="77777777" w:rsidR="00567582" w:rsidRDefault="00567582" w:rsidP="00EA7CEA">
      <w:r>
        <w:separator/>
      </w:r>
    </w:p>
  </w:footnote>
  <w:footnote w:type="continuationSeparator" w:id="0">
    <w:p w14:paraId="714E0B94" w14:textId="77777777" w:rsidR="00567582" w:rsidRDefault="00567582" w:rsidP="00EA7C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8760B" w14:textId="77777777" w:rsidR="00EA7CEA" w:rsidRDefault="00196105">
    <w:r>
      <w:rPr>
        <w:noProof/>
      </w:rPr>
      <w:drawing>
        <wp:anchor distT="0" distB="0" distL="114300" distR="114300" simplePos="0" relativeHeight="251660288" behindDoc="1" locked="0" layoutInCell="1" allowOverlap="1" wp14:anchorId="35C509F0" wp14:editId="631B1E1E">
          <wp:simplePos x="0" y="0"/>
          <wp:positionH relativeFrom="column">
            <wp:posOffset>-504825</wp:posOffset>
          </wp:positionH>
          <wp:positionV relativeFrom="paragraph">
            <wp:posOffset>-340720</wp:posOffset>
          </wp:positionV>
          <wp:extent cx="3177540" cy="1530350"/>
          <wp:effectExtent l="0" t="0" r="0" b="0"/>
          <wp:wrapNone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orges Bygdeungdomslag_3_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7540" cy="153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25F4E40" wp14:editId="3D49AF90">
          <wp:simplePos x="0" y="0"/>
          <wp:positionH relativeFrom="margin">
            <wp:posOffset>-2061221</wp:posOffset>
          </wp:positionH>
          <wp:positionV relativeFrom="margin">
            <wp:posOffset>-2192655</wp:posOffset>
          </wp:positionV>
          <wp:extent cx="8826105" cy="3070746"/>
          <wp:effectExtent l="0" t="0" r="635" b="0"/>
          <wp:wrapNone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ubileum-0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6105" cy="3070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7CEA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406C6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11237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0E82A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5C9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16EF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EC02B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5E6A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A8B5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B474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AAE03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EC079DC"/>
    <w:multiLevelType w:val="hybridMultilevel"/>
    <w:tmpl w:val="E884993A"/>
    <w:lvl w:ilvl="0" w:tplc="A7F8883C">
      <w:start w:val="1"/>
      <w:numFmt w:val="decimal"/>
      <w:lvlText w:val="%1."/>
      <w:lvlJc w:val="left"/>
      <w:pPr>
        <w:ind w:left="1120" w:hanging="7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9A70AD"/>
    <w:multiLevelType w:val="hybridMultilevel"/>
    <w:tmpl w:val="EA9847EA"/>
    <w:lvl w:ilvl="0" w:tplc="849E4942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F32"/>
    <w:rsid w:val="00012418"/>
    <w:rsid w:val="00196105"/>
    <w:rsid w:val="001A50C5"/>
    <w:rsid w:val="00451C9A"/>
    <w:rsid w:val="00550903"/>
    <w:rsid w:val="00567582"/>
    <w:rsid w:val="00616DE7"/>
    <w:rsid w:val="009E4F32"/>
    <w:rsid w:val="00A56E24"/>
    <w:rsid w:val="00B61812"/>
    <w:rsid w:val="00C2134C"/>
    <w:rsid w:val="00C8744A"/>
    <w:rsid w:val="00C9799C"/>
    <w:rsid w:val="00CA44DA"/>
    <w:rsid w:val="00D33FCF"/>
    <w:rsid w:val="00D60808"/>
    <w:rsid w:val="00E45B47"/>
    <w:rsid w:val="00E476DE"/>
    <w:rsid w:val="00EA7CEA"/>
    <w:rsid w:val="00EB0476"/>
    <w:rsid w:val="00F42C79"/>
    <w:rsid w:val="00F75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C1EF9C"/>
  <w14:defaultImageDpi w14:val="32767"/>
  <w15:chartTrackingRefBased/>
  <w15:docId w15:val="{616403C5-26F3-4D85-9904-54D785A31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rødtekst2"/>
    <w:qFormat/>
    <w:rsid w:val="00012418"/>
    <w:rPr>
      <w:rFonts w:ascii="Verdana" w:hAnsi="Verdana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REBUSMellomtittel">
    <w:name w:val="REBUS Mellomtittel"/>
    <w:basedOn w:val="REBUSBrdtekst"/>
    <w:qFormat/>
    <w:rsid w:val="00196105"/>
    <w:rPr>
      <w:b/>
    </w:rPr>
  </w:style>
  <w:style w:type="paragraph" w:styleId="Tittel">
    <w:name w:val="Title"/>
    <w:basedOn w:val="Normal"/>
    <w:next w:val="Normal"/>
    <w:link w:val="TittelTegn"/>
    <w:uiPriority w:val="10"/>
    <w:qFormat/>
    <w:rsid w:val="0019610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961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REBUSBrdtekst">
    <w:name w:val="REBUS Brødtekst"/>
    <w:basedOn w:val="Normal"/>
    <w:qFormat/>
    <w:rsid w:val="00D60808"/>
    <w:pPr>
      <w:spacing w:line="360" w:lineRule="auto"/>
    </w:pPr>
    <w:rPr>
      <w:rFonts w:ascii="Calibri" w:hAnsi="Calibri" w:cs="Calibri"/>
      <w:sz w:val="40"/>
      <w:szCs w:val="36"/>
    </w:rPr>
  </w:style>
  <w:style w:type="paragraph" w:customStyle="1" w:styleId="REBUSTittel">
    <w:name w:val="REBUS Tittel"/>
    <w:basedOn w:val="Tittel"/>
    <w:qFormat/>
    <w:rsid w:val="00196105"/>
    <w:rPr>
      <w:sz w:val="64"/>
      <w:szCs w:val="64"/>
    </w:rPr>
  </w:style>
  <w:style w:type="paragraph" w:styleId="Topptekst">
    <w:name w:val="header"/>
    <w:basedOn w:val="Normal"/>
    <w:link w:val="TopptekstTegn"/>
    <w:uiPriority w:val="99"/>
    <w:unhideWhenUsed/>
    <w:rsid w:val="009E4F32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E4F32"/>
    <w:rPr>
      <w:rFonts w:ascii="Verdana" w:hAnsi="Verdana"/>
    </w:rPr>
  </w:style>
  <w:style w:type="paragraph" w:styleId="Bunntekst">
    <w:name w:val="footer"/>
    <w:basedOn w:val="Normal"/>
    <w:link w:val="BunntekstTegn"/>
    <w:uiPriority w:val="99"/>
    <w:unhideWhenUsed/>
    <w:rsid w:val="009E4F32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E4F32"/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oybach\AppData\Local\Microsoft\Windows\INetCache\Content.Outlook\UVDFLL66\Bilrebus_jub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8D218-AE9C-4C9B-A66D-9124548AB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Bilrebus_jub</Template>
  <TotalTime>7</TotalTime>
  <Pages>10</Pages>
  <Words>186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Høybach</dc:creator>
  <cp:keywords/>
  <dc:description/>
  <cp:lastModifiedBy>Susanne Høybach</cp:lastModifiedBy>
  <cp:revision>5</cp:revision>
  <cp:lastPrinted>2021-04-21T07:05:00Z</cp:lastPrinted>
  <dcterms:created xsi:type="dcterms:W3CDTF">2021-04-22T13:43:00Z</dcterms:created>
  <dcterms:modified xsi:type="dcterms:W3CDTF">2021-04-22T14:03:00Z</dcterms:modified>
</cp:coreProperties>
</file>