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41787B" w14:textId="77777777" w:rsidR="001A50C5" w:rsidRPr="000357AD" w:rsidRDefault="001A50C5" w:rsidP="001A50C5">
      <w:pPr>
        <w:pStyle w:val="REBUSTittel"/>
        <w:rPr>
          <w:rFonts w:ascii="Source Sans Pro" w:hAnsi="Source Sans Pro" w:cs="Sanskrit Text"/>
        </w:rPr>
      </w:pPr>
      <w:r w:rsidRPr="000357AD">
        <w:rPr>
          <w:rFonts w:ascii="Source Sans Pro" w:hAnsi="Source Sans Pro" w:cs="Sanskrit Text"/>
        </w:rPr>
        <w:t xml:space="preserve">Post </w:t>
      </w:r>
      <w:r w:rsidR="0086526C" w:rsidRPr="000357AD">
        <w:rPr>
          <w:rFonts w:ascii="Source Sans Pro" w:hAnsi="Source Sans Pro" w:cs="Sanskrit Text"/>
        </w:rPr>
        <w:t>1</w:t>
      </w:r>
      <w:r w:rsidRPr="000357AD">
        <w:rPr>
          <w:rFonts w:ascii="Source Sans Pro" w:hAnsi="Source Sans Pro" w:cs="Sanskrit Text"/>
        </w:rPr>
        <w:t>:</w:t>
      </w:r>
      <w:r w:rsidR="0088214D" w:rsidRPr="000357AD">
        <w:rPr>
          <w:rFonts w:ascii="Source Sans Pro" w:hAnsi="Source Sans Pro" w:cs="Sanskrit Text"/>
        </w:rPr>
        <w:t xml:space="preserve"> Plantekunnskap</w:t>
      </w:r>
    </w:p>
    <w:p w14:paraId="59B7DA74" w14:textId="77777777" w:rsidR="0086526C" w:rsidRPr="000357AD" w:rsidRDefault="0086526C" w:rsidP="0088214D">
      <w:pPr>
        <w:pStyle w:val="REBUSMellomtittel"/>
        <w:rPr>
          <w:rFonts w:ascii="Source Sans Pro" w:hAnsi="Source Sans Pro"/>
        </w:rPr>
      </w:pPr>
      <w:r w:rsidRPr="000357AD">
        <w:rPr>
          <w:rFonts w:ascii="Source Sans Pro" w:hAnsi="Source Sans Pro"/>
        </w:rPr>
        <w:t>Hva heter plantene?</w:t>
      </w:r>
    </w:p>
    <w:p w14:paraId="7D4470D3" w14:textId="77777777" w:rsidR="0086526C" w:rsidRPr="000357AD" w:rsidRDefault="0086526C" w:rsidP="0086526C">
      <w:pPr>
        <w:pStyle w:val="REBUSBrdtekst"/>
        <w:rPr>
          <w:rFonts w:ascii="Source Sans Pro" w:hAnsi="Source Sans Pro"/>
        </w:rPr>
      </w:pPr>
      <w:r w:rsidRPr="000357AD">
        <w:rPr>
          <w:rFonts w:ascii="Source Sans Pro" w:hAnsi="Source Sans Pro"/>
        </w:rPr>
        <w:t>Plante 1:</w:t>
      </w:r>
      <w:r w:rsidRPr="000357AD">
        <w:rPr>
          <w:rFonts w:ascii="Source Sans Pro" w:hAnsi="Source Sans Pro"/>
        </w:rPr>
        <w:tab/>
      </w:r>
      <w:r w:rsidRPr="000357AD">
        <w:rPr>
          <w:rFonts w:ascii="Source Sans Pro" w:hAnsi="Source Sans Pro"/>
        </w:rPr>
        <w:tab/>
      </w:r>
      <w:r w:rsidRPr="000357AD">
        <w:rPr>
          <w:rFonts w:ascii="Source Sans Pro" w:hAnsi="Source Sans Pro"/>
        </w:rPr>
        <w:tab/>
      </w:r>
      <w:r w:rsidRPr="000357AD">
        <w:rPr>
          <w:rFonts w:ascii="Source Sans Pro" w:hAnsi="Source Sans Pro"/>
        </w:rPr>
        <w:tab/>
        <w:t>Plante 2:</w:t>
      </w:r>
    </w:p>
    <w:p w14:paraId="45A942F1" w14:textId="77777777" w:rsidR="001A50C5" w:rsidRPr="000357AD" w:rsidRDefault="002B17A9" w:rsidP="001A50C5">
      <w:pPr>
        <w:spacing w:line="360" w:lineRule="auto"/>
        <w:rPr>
          <w:rFonts w:ascii="Source Sans Pro" w:hAnsi="Source Sans Pro" w:cs="Arial"/>
          <w:sz w:val="32"/>
          <w:szCs w:val="32"/>
        </w:rPr>
      </w:pPr>
      <w:r w:rsidRPr="000357AD">
        <w:rPr>
          <w:rFonts w:ascii="Source Sans Pro" w:hAnsi="Source Sans Pro"/>
          <w:noProof/>
        </w:rPr>
        <w:drawing>
          <wp:anchor distT="0" distB="0" distL="114300" distR="114300" simplePos="0" relativeHeight="251658240" behindDoc="0" locked="0" layoutInCell="1" allowOverlap="1" wp14:anchorId="29B6053E" wp14:editId="46F3E21B">
            <wp:simplePos x="0" y="0"/>
            <wp:positionH relativeFrom="margin">
              <wp:posOffset>2248535</wp:posOffset>
            </wp:positionH>
            <wp:positionV relativeFrom="paragraph">
              <wp:posOffset>10160</wp:posOffset>
            </wp:positionV>
            <wp:extent cx="1876425" cy="1867448"/>
            <wp:effectExtent l="0" t="0" r="0" b="0"/>
            <wp:wrapNone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12"/>
                    <a:stretch/>
                  </pic:blipFill>
                  <pic:spPr bwMode="auto">
                    <a:xfrm>
                      <a:off x="0" y="0"/>
                      <a:ext cx="1876425" cy="186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57AD">
        <w:rPr>
          <w:rFonts w:ascii="Source Sans Pro" w:hAnsi="Source Sans Pro" w:cs="Calibri"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153603B2" wp14:editId="54388DFE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866900" cy="1866900"/>
            <wp:effectExtent l="0" t="0" r="0" b="0"/>
            <wp:wrapNone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79EDCC" w14:textId="77777777" w:rsidR="0086526C" w:rsidRPr="000357AD" w:rsidRDefault="0086526C" w:rsidP="001A50C5">
      <w:pPr>
        <w:pStyle w:val="REBUSBrdtekst"/>
        <w:rPr>
          <w:rFonts w:ascii="Source Sans Pro" w:hAnsi="Source Sans Pro"/>
          <w:noProof/>
        </w:rPr>
      </w:pPr>
    </w:p>
    <w:p w14:paraId="25A46136" w14:textId="77777777" w:rsidR="001A50C5" w:rsidRPr="000357AD" w:rsidRDefault="001A50C5" w:rsidP="001A50C5">
      <w:pPr>
        <w:pStyle w:val="REBUSBrdtekst"/>
        <w:rPr>
          <w:rFonts w:ascii="Source Sans Pro" w:hAnsi="Source Sans Pro"/>
        </w:rPr>
      </w:pPr>
    </w:p>
    <w:p w14:paraId="2E320DA4" w14:textId="77777777" w:rsidR="0086526C" w:rsidRPr="000357AD" w:rsidRDefault="002B17A9">
      <w:pPr>
        <w:rPr>
          <w:rFonts w:ascii="Source Sans Pro" w:hAnsi="Source Sans Pro" w:cs="Calibri"/>
          <w:sz w:val="36"/>
          <w:szCs w:val="36"/>
        </w:rPr>
      </w:pPr>
      <w:r w:rsidRPr="000357AD">
        <w:rPr>
          <w:rFonts w:ascii="Source Sans Pro" w:hAnsi="Source Sans Pro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AC2A4F" wp14:editId="1FDFD4CB">
                <wp:simplePos x="0" y="0"/>
                <wp:positionH relativeFrom="margin">
                  <wp:posOffset>-99060</wp:posOffset>
                </wp:positionH>
                <wp:positionV relativeFrom="paragraph">
                  <wp:posOffset>1670685</wp:posOffset>
                </wp:positionV>
                <wp:extent cx="1028700" cy="495300"/>
                <wp:effectExtent l="0" t="0" r="19050" b="19050"/>
                <wp:wrapNone/>
                <wp:docPr id="7" name="Tekstbok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8979938" w14:textId="77777777" w:rsidR="0086526C" w:rsidRDefault="0086526C" w:rsidP="0086526C">
                            <w:pPr>
                              <w:pStyle w:val="REBUSBrdtekst"/>
                            </w:pPr>
                            <w:r>
                              <w:t xml:space="preserve">Plante 3: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8AC2A4F" id="_x0000_t202" coordsize="21600,21600" o:spt="202" path="m,l,21600r21600,l21600,xe">
                <v:stroke joinstyle="miter"/>
                <v:path gradientshapeok="t" o:connecttype="rect"/>
              </v:shapetype>
              <v:shape id="Tekstboks 7" o:spid="_x0000_s1026" type="#_x0000_t202" style="position:absolute;margin-left:-7.8pt;margin-top:131.55pt;width:81pt;height:39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" fillcolor="white [3201]" strokecolor="white [3212]" strokeweight=".5pt">
                <v:textbox>
                  <w:txbxContent>
                    <w:p w14:paraId="48979938" w14:textId="77777777" w:rsidR="0086526C" w:rsidRDefault="0086526C" w:rsidP="0086526C">
                      <w:pPr>
                        <w:pStyle w:val="REBUSBrdtekst"/>
                      </w:pPr>
                      <w:r>
                        <w:t xml:space="preserve">Plante 3: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357AD">
        <w:rPr>
          <w:rFonts w:ascii="Source Sans Pro" w:hAnsi="Source Sans Pro"/>
          <w:noProof/>
        </w:rPr>
        <w:drawing>
          <wp:anchor distT="0" distB="0" distL="114300" distR="114300" simplePos="0" relativeHeight="251660288" behindDoc="0" locked="0" layoutInCell="1" allowOverlap="1" wp14:anchorId="68F33D25" wp14:editId="567DA6A2">
            <wp:simplePos x="0" y="0"/>
            <wp:positionH relativeFrom="page">
              <wp:posOffset>2038350</wp:posOffset>
            </wp:positionH>
            <wp:positionV relativeFrom="paragraph">
              <wp:posOffset>994410</wp:posOffset>
            </wp:positionV>
            <wp:extent cx="1981200" cy="1870920"/>
            <wp:effectExtent l="0" t="0" r="0" b="0"/>
            <wp:wrapNone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870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526C" w:rsidRPr="000357AD">
        <w:rPr>
          <w:rFonts w:ascii="Source Sans Pro" w:hAnsi="Source Sans Pro" w:cs="Calibri"/>
          <w:sz w:val="36"/>
          <w:szCs w:val="36"/>
        </w:rPr>
        <w:br w:type="page"/>
      </w:r>
    </w:p>
    <w:p w14:paraId="514208D2" w14:textId="77777777" w:rsidR="0088214D" w:rsidRPr="000357AD" w:rsidRDefault="0086526C" w:rsidP="0086526C">
      <w:pPr>
        <w:pStyle w:val="REBUSTittel"/>
        <w:rPr>
          <w:rFonts w:ascii="Source Sans Pro" w:hAnsi="Source Sans Pro"/>
        </w:rPr>
      </w:pPr>
      <w:r w:rsidRPr="000357AD">
        <w:rPr>
          <w:rFonts w:ascii="Source Sans Pro" w:hAnsi="Source Sans Pro"/>
        </w:rPr>
        <w:lastRenderedPageBreak/>
        <w:t xml:space="preserve">Post </w:t>
      </w:r>
      <w:r w:rsidR="0088214D" w:rsidRPr="000357AD">
        <w:rPr>
          <w:rFonts w:ascii="Source Sans Pro" w:hAnsi="Source Sans Pro"/>
        </w:rPr>
        <w:t>2</w:t>
      </w:r>
      <w:r w:rsidRPr="000357AD">
        <w:rPr>
          <w:rFonts w:ascii="Source Sans Pro" w:hAnsi="Source Sans Pro"/>
        </w:rPr>
        <w:t>:</w:t>
      </w:r>
      <w:r w:rsidR="0088214D" w:rsidRPr="000357AD">
        <w:rPr>
          <w:rFonts w:ascii="Source Sans Pro" w:hAnsi="Source Sans Pro"/>
        </w:rPr>
        <w:t xml:space="preserve"> Husholdningskunnskap</w:t>
      </w:r>
    </w:p>
    <w:p w14:paraId="6D593BA0" w14:textId="77777777" w:rsidR="0086526C" w:rsidRPr="000357AD" w:rsidRDefault="002B17A9" w:rsidP="0088214D">
      <w:pPr>
        <w:pStyle w:val="REBUSMellomtittel"/>
        <w:rPr>
          <w:rFonts w:ascii="Source Sans Pro" w:hAnsi="Source Sans Pro"/>
        </w:rPr>
      </w:pPr>
      <w:r w:rsidRPr="000357AD">
        <w:rPr>
          <w:rFonts w:ascii="Source Sans Pro" w:hAnsi="Source Sans Pro"/>
        </w:rPr>
        <w:t>Hva heter kjøkkenredskapet?</w:t>
      </w:r>
    </w:p>
    <w:p w14:paraId="13515314" w14:textId="77777777" w:rsidR="0086526C" w:rsidRPr="000357AD" w:rsidRDefault="002B17A9" w:rsidP="0086526C">
      <w:pPr>
        <w:spacing w:line="360" w:lineRule="auto"/>
        <w:rPr>
          <w:rFonts w:ascii="Source Sans Pro" w:hAnsi="Source Sans Pro" w:cs="Arial"/>
          <w:sz w:val="32"/>
          <w:szCs w:val="32"/>
        </w:rPr>
      </w:pPr>
      <w:r w:rsidRPr="000357AD">
        <w:rPr>
          <w:rFonts w:ascii="Source Sans Pro" w:hAnsi="Source Sans Pro" w:cs="Calibri"/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 wp14:anchorId="2D6E67CC" wp14:editId="7F90D9DE">
            <wp:simplePos x="0" y="0"/>
            <wp:positionH relativeFrom="margin">
              <wp:align>left</wp:align>
            </wp:positionH>
            <wp:positionV relativeFrom="paragraph">
              <wp:posOffset>208915</wp:posOffset>
            </wp:positionV>
            <wp:extent cx="2572593" cy="3433445"/>
            <wp:effectExtent l="0" t="0" r="0" b="0"/>
            <wp:wrapNone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593" cy="343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ECD3C0" w14:textId="77777777" w:rsidR="0086526C" w:rsidRPr="000357AD" w:rsidRDefault="0086526C" w:rsidP="0086526C">
      <w:pPr>
        <w:spacing w:line="360" w:lineRule="auto"/>
        <w:rPr>
          <w:rFonts w:ascii="Source Sans Pro" w:hAnsi="Source Sans Pro" w:cs="Arial"/>
          <w:sz w:val="32"/>
          <w:szCs w:val="32"/>
        </w:rPr>
      </w:pPr>
    </w:p>
    <w:p w14:paraId="65842A0A" w14:textId="77777777" w:rsidR="002B17A9" w:rsidRPr="000357AD" w:rsidRDefault="002B17A9">
      <w:pPr>
        <w:rPr>
          <w:rFonts w:ascii="Source Sans Pro" w:hAnsi="Source Sans Pro" w:cs="Calibri"/>
          <w:sz w:val="36"/>
          <w:szCs w:val="36"/>
        </w:rPr>
      </w:pPr>
      <w:r w:rsidRPr="000357AD">
        <w:rPr>
          <w:rFonts w:ascii="Source Sans Pro" w:hAnsi="Source Sans Pro" w:cs="Calibri"/>
          <w:sz w:val="36"/>
          <w:szCs w:val="36"/>
        </w:rPr>
        <w:br w:type="page"/>
      </w:r>
    </w:p>
    <w:p w14:paraId="1A4DB1CE" w14:textId="77777777" w:rsidR="002B17A9" w:rsidRPr="000357AD" w:rsidRDefault="002B17A9" w:rsidP="002B17A9">
      <w:pPr>
        <w:pStyle w:val="REBUSTittel"/>
        <w:rPr>
          <w:rFonts w:ascii="Source Sans Pro" w:hAnsi="Source Sans Pro"/>
        </w:rPr>
      </w:pPr>
      <w:r w:rsidRPr="000357AD">
        <w:rPr>
          <w:rFonts w:ascii="Source Sans Pro" w:hAnsi="Source Sans Pro"/>
        </w:rPr>
        <w:lastRenderedPageBreak/>
        <w:t xml:space="preserve">Post </w:t>
      </w:r>
      <w:r w:rsidR="0088214D" w:rsidRPr="000357AD">
        <w:rPr>
          <w:rFonts w:ascii="Source Sans Pro" w:hAnsi="Source Sans Pro"/>
        </w:rPr>
        <w:t>3</w:t>
      </w:r>
      <w:r w:rsidRPr="000357AD">
        <w:rPr>
          <w:rFonts w:ascii="Source Sans Pro" w:hAnsi="Source Sans Pro"/>
        </w:rPr>
        <w:t>:</w:t>
      </w:r>
      <w:r w:rsidR="0088214D" w:rsidRPr="000357AD">
        <w:rPr>
          <w:rFonts w:ascii="Source Sans Pro" w:hAnsi="Source Sans Pro"/>
        </w:rPr>
        <w:t xml:space="preserve"> Tid</w:t>
      </w:r>
    </w:p>
    <w:p w14:paraId="31AADC17" w14:textId="77777777" w:rsidR="0088214D" w:rsidRPr="000357AD" w:rsidRDefault="0088214D" w:rsidP="002B17A9">
      <w:pPr>
        <w:pStyle w:val="REBUSTittel"/>
        <w:rPr>
          <w:rFonts w:ascii="Source Sans Pro" w:hAnsi="Source Sans Pro"/>
        </w:rPr>
      </w:pPr>
    </w:p>
    <w:p w14:paraId="02CA374D" w14:textId="77777777" w:rsidR="002B17A9" w:rsidRPr="000357AD" w:rsidRDefault="0088214D" w:rsidP="0088214D">
      <w:pPr>
        <w:pStyle w:val="REBUSMellomtittel"/>
        <w:rPr>
          <w:rFonts w:ascii="Source Sans Pro" w:hAnsi="Source Sans Pro"/>
        </w:rPr>
      </w:pPr>
      <w:r w:rsidRPr="000357AD">
        <w:rPr>
          <w:rFonts w:ascii="Source Sans Pro" w:hAnsi="Source Sans Pro"/>
        </w:rPr>
        <w:t>Hold pennen og slipp den når det har gått 60 sekunder.</w:t>
      </w:r>
    </w:p>
    <w:p w14:paraId="22B82964" w14:textId="77777777" w:rsidR="0088214D" w:rsidRPr="000357AD" w:rsidRDefault="0088214D">
      <w:pPr>
        <w:rPr>
          <w:rFonts w:ascii="Source Sans Pro" w:hAnsi="Source Sans Pro" w:cs="Calibri"/>
          <w:sz w:val="36"/>
          <w:szCs w:val="36"/>
        </w:rPr>
      </w:pPr>
      <w:r w:rsidRPr="000357AD">
        <w:rPr>
          <w:rFonts w:ascii="Source Sans Pro" w:hAnsi="Source Sans Pro"/>
        </w:rPr>
        <w:br w:type="page"/>
      </w:r>
    </w:p>
    <w:p w14:paraId="0E189F73" w14:textId="77777777" w:rsidR="0088214D" w:rsidRPr="000357AD" w:rsidRDefault="0088214D" w:rsidP="0088214D">
      <w:pPr>
        <w:pStyle w:val="REBUSTittel"/>
        <w:rPr>
          <w:rFonts w:ascii="Source Sans Pro" w:hAnsi="Source Sans Pro"/>
        </w:rPr>
      </w:pPr>
      <w:r w:rsidRPr="000357AD">
        <w:rPr>
          <w:rFonts w:ascii="Source Sans Pro" w:hAnsi="Source Sans Pro"/>
        </w:rPr>
        <w:lastRenderedPageBreak/>
        <w:t>Post 4: Avstand</w:t>
      </w:r>
    </w:p>
    <w:p w14:paraId="61A9B925" w14:textId="77777777" w:rsidR="0088214D" w:rsidRPr="000357AD" w:rsidRDefault="0088214D" w:rsidP="0088214D">
      <w:pPr>
        <w:spacing w:line="360" w:lineRule="auto"/>
        <w:rPr>
          <w:rFonts w:ascii="Source Sans Pro" w:hAnsi="Source Sans Pro" w:cs="Arial"/>
          <w:sz w:val="32"/>
          <w:szCs w:val="32"/>
        </w:rPr>
      </w:pPr>
    </w:p>
    <w:p w14:paraId="4730AD63" w14:textId="77777777" w:rsidR="0088214D" w:rsidRPr="000357AD" w:rsidRDefault="00313917" w:rsidP="00313917">
      <w:pPr>
        <w:pStyle w:val="REBUSMellomtittel"/>
        <w:rPr>
          <w:rFonts w:ascii="Source Sans Pro" w:hAnsi="Source Sans Pro"/>
        </w:rPr>
      </w:pPr>
      <w:r w:rsidRPr="000357AD">
        <w:rPr>
          <w:rFonts w:ascii="Source Sans Pro" w:hAnsi="Source Sans Pro"/>
        </w:rPr>
        <w:t>Hvor langt er 20 meter?</w:t>
      </w:r>
    </w:p>
    <w:p w14:paraId="31788CDA" w14:textId="77777777" w:rsidR="00313917" w:rsidRPr="000357AD" w:rsidRDefault="00313917">
      <w:pPr>
        <w:rPr>
          <w:rFonts w:ascii="Source Sans Pro" w:eastAsiaTheme="majorEastAsia" w:hAnsi="Source Sans Pro" w:cstheme="majorBidi"/>
          <w:spacing w:val="-10"/>
          <w:kern w:val="28"/>
          <w:sz w:val="64"/>
          <w:szCs w:val="64"/>
        </w:rPr>
      </w:pPr>
      <w:r w:rsidRPr="000357AD">
        <w:rPr>
          <w:rFonts w:ascii="Source Sans Pro" w:hAnsi="Source Sans Pro"/>
        </w:rPr>
        <w:br w:type="page"/>
      </w:r>
    </w:p>
    <w:p w14:paraId="78C05185" w14:textId="77777777" w:rsidR="0088214D" w:rsidRPr="000357AD" w:rsidRDefault="0088214D" w:rsidP="0088214D">
      <w:pPr>
        <w:pStyle w:val="REBUSTittel"/>
        <w:rPr>
          <w:rFonts w:ascii="Source Sans Pro" w:hAnsi="Source Sans Pro"/>
        </w:rPr>
      </w:pPr>
      <w:r w:rsidRPr="000357AD">
        <w:rPr>
          <w:rFonts w:ascii="Source Sans Pro" w:hAnsi="Source Sans Pro"/>
        </w:rPr>
        <w:lastRenderedPageBreak/>
        <w:t>Post 5:</w:t>
      </w:r>
      <w:r w:rsidR="00313917" w:rsidRPr="000357AD">
        <w:rPr>
          <w:rFonts w:ascii="Source Sans Pro" w:hAnsi="Source Sans Pro"/>
        </w:rPr>
        <w:t xml:space="preserve"> Høyde</w:t>
      </w:r>
    </w:p>
    <w:p w14:paraId="050462B7" w14:textId="77777777" w:rsidR="0088214D" w:rsidRPr="000357AD" w:rsidRDefault="0088214D" w:rsidP="0088214D">
      <w:pPr>
        <w:spacing w:line="360" w:lineRule="auto"/>
        <w:rPr>
          <w:rFonts w:ascii="Source Sans Pro" w:hAnsi="Source Sans Pro" w:cs="Arial"/>
          <w:sz w:val="32"/>
          <w:szCs w:val="32"/>
        </w:rPr>
      </w:pPr>
    </w:p>
    <w:p w14:paraId="144BC2A7" w14:textId="77777777" w:rsidR="0088214D" w:rsidRPr="000357AD" w:rsidRDefault="00313917" w:rsidP="00313917">
      <w:pPr>
        <w:pStyle w:val="REBUSMellomtittel"/>
        <w:rPr>
          <w:rFonts w:ascii="Source Sans Pro" w:hAnsi="Source Sans Pro"/>
        </w:rPr>
      </w:pPr>
      <w:r w:rsidRPr="000357AD">
        <w:rPr>
          <w:rFonts w:ascii="Source Sans Pro" w:hAnsi="Source Sans Pro"/>
        </w:rPr>
        <w:t>Hvor høyt er treet?</w:t>
      </w:r>
    </w:p>
    <w:p w14:paraId="39772EAD" w14:textId="77777777" w:rsidR="0088214D" w:rsidRPr="000357AD" w:rsidRDefault="0088214D" w:rsidP="0088214D">
      <w:pPr>
        <w:rPr>
          <w:rFonts w:ascii="Source Sans Pro" w:hAnsi="Source Sans Pro" w:cs="Calibri"/>
          <w:sz w:val="36"/>
          <w:szCs w:val="36"/>
        </w:rPr>
      </w:pPr>
      <w:r w:rsidRPr="000357AD">
        <w:rPr>
          <w:rFonts w:ascii="Source Sans Pro" w:hAnsi="Source Sans Pro"/>
        </w:rPr>
        <w:br w:type="page"/>
      </w:r>
    </w:p>
    <w:p w14:paraId="2C466A8E" w14:textId="77777777" w:rsidR="0088214D" w:rsidRPr="000357AD" w:rsidRDefault="0088214D" w:rsidP="0088214D">
      <w:pPr>
        <w:pStyle w:val="REBUSTittel"/>
        <w:rPr>
          <w:rFonts w:ascii="Source Sans Pro" w:hAnsi="Source Sans Pro"/>
        </w:rPr>
      </w:pPr>
      <w:r w:rsidRPr="000357AD">
        <w:rPr>
          <w:rFonts w:ascii="Source Sans Pro" w:hAnsi="Source Sans Pro"/>
        </w:rPr>
        <w:lastRenderedPageBreak/>
        <w:t>Post 6:</w:t>
      </w:r>
      <w:r w:rsidR="00313917" w:rsidRPr="000357AD">
        <w:rPr>
          <w:rFonts w:ascii="Source Sans Pro" w:hAnsi="Source Sans Pro"/>
        </w:rPr>
        <w:t xml:space="preserve"> Vekt</w:t>
      </w:r>
    </w:p>
    <w:p w14:paraId="24729CE9" w14:textId="77777777" w:rsidR="0088214D" w:rsidRPr="000357AD" w:rsidRDefault="0088214D" w:rsidP="0088214D">
      <w:pPr>
        <w:spacing w:line="360" w:lineRule="auto"/>
        <w:rPr>
          <w:rFonts w:ascii="Source Sans Pro" w:hAnsi="Source Sans Pro" w:cs="Arial"/>
          <w:sz w:val="32"/>
          <w:szCs w:val="32"/>
        </w:rPr>
      </w:pPr>
    </w:p>
    <w:p w14:paraId="5BFA4985" w14:textId="77777777" w:rsidR="00313917" w:rsidRPr="000357AD" w:rsidRDefault="00313917" w:rsidP="00313917">
      <w:pPr>
        <w:pStyle w:val="REBUSMellomtittel"/>
        <w:rPr>
          <w:rFonts w:ascii="Source Sans Pro" w:hAnsi="Source Sans Pro"/>
        </w:rPr>
      </w:pPr>
      <w:r w:rsidRPr="000357AD">
        <w:rPr>
          <w:rFonts w:ascii="Source Sans Pro" w:hAnsi="Source Sans Pro"/>
        </w:rPr>
        <w:t>Hvor mye veier gjenstanden?</w:t>
      </w:r>
    </w:p>
    <w:p w14:paraId="2BE359F8" w14:textId="77777777" w:rsidR="00313917" w:rsidRPr="000357AD" w:rsidRDefault="00313917">
      <w:pPr>
        <w:rPr>
          <w:rFonts w:ascii="Source Sans Pro" w:eastAsiaTheme="majorEastAsia" w:hAnsi="Source Sans Pro" w:cstheme="majorBidi"/>
          <w:spacing w:val="-10"/>
          <w:kern w:val="28"/>
          <w:sz w:val="64"/>
          <w:szCs w:val="64"/>
        </w:rPr>
      </w:pPr>
      <w:r w:rsidRPr="000357AD">
        <w:rPr>
          <w:rFonts w:ascii="Source Sans Pro" w:hAnsi="Source Sans Pro"/>
        </w:rPr>
        <w:br w:type="page"/>
      </w:r>
    </w:p>
    <w:p w14:paraId="4BFF5317" w14:textId="77777777" w:rsidR="0088214D" w:rsidRPr="000357AD" w:rsidRDefault="0088214D" w:rsidP="0088214D">
      <w:pPr>
        <w:pStyle w:val="REBUSTittel"/>
        <w:rPr>
          <w:rFonts w:ascii="Source Sans Pro" w:hAnsi="Source Sans Pro"/>
        </w:rPr>
      </w:pPr>
      <w:r w:rsidRPr="000357AD">
        <w:rPr>
          <w:rFonts w:ascii="Source Sans Pro" w:hAnsi="Source Sans Pro"/>
        </w:rPr>
        <w:lastRenderedPageBreak/>
        <w:t>Post 7:</w:t>
      </w:r>
      <w:r w:rsidR="00DC51AB" w:rsidRPr="000357AD">
        <w:rPr>
          <w:rFonts w:ascii="Source Sans Pro" w:hAnsi="Source Sans Pro"/>
        </w:rPr>
        <w:t xml:space="preserve"> </w:t>
      </w:r>
      <w:r w:rsidRPr="000357AD">
        <w:rPr>
          <w:rFonts w:ascii="Source Sans Pro" w:hAnsi="Source Sans Pro"/>
        </w:rPr>
        <w:t xml:space="preserve">Oppgavetekst </w:t>
      </w:r>
    </w:p>
    <w:p w14:paraId="1D236496" w14:textId="77777777" w:rsidR="0088214D" w:rsidRPr="000357AD" w:rsidRDefault="0088214D" w:rsidP="0088214D">
      <w:pPr>
        <w:spacing w:line="360" w:lineRule="auto"/>
        <w:rPr>
          <w:rFonts w:ascii="Source Sans Pro" w:hAnsi="Source Sans Pro" w:cs="Arial"/>
          <w:sz w:val="32"/>
          <w:szCs w:val="32"/>
        </w:rPr>
      </w:pPr>
    </w:p>
    <w:p w14:paraId="71D6900D" w14:textId="77777777" w:rsidR="0088214D" w:rsidRPr="000357AD" w:rsidRDefault="0088214D" w:rsidP="00DC51AB">
      <w:pPr>
        <w:pStyle w:val="REBUSMellomtittel"/>
        <w:rPr>
          <w:rFonts w:ascii="Source Sans Pro" w:hAnsi="Source Sans Pro"/>
        </w:rPr>
      </w:pPr>
      <w:r w:rsidRPr="000357AD">
        <w:rPr>
          <w:rFonts w:ascii="Source Sans Pro" w:hAnsi="Source Sans Pro"/>
        </w:rPr>
        <w:t>Spørsmålstekst</w:t>
      </w:r>
    </w:p>
    <w:p w14:paraId="4F614074" w14:textId="77777777" w:rsidR="0088214D" w:rsidRPr="000357AD" w:rsidRDefault="0088214D" w:rsidP="0088214D">
      <w:pPr>
        <w:rPr>
          <w:rFonts w:ascii="Source Sans Pro" w:hAnsi="Source Sans Pro" w:cs="Calibri"/>
          <w:sz w:val="36"/>
          <w:szCs w:val="36"/>
        </w:rPr>
      </w:pPr>
      <w:r w:rsidRPr="000357AD">
        <w:rPr>
          <w:rFonts w:ascii="Source Sans Pro" w:hAnsi="Source Sans Pro"/>
        </w:rPr>
        <w:br w:type="page"/>
      </w:r>
    </w:p>
    <w:p w14:paraId="60F2742F" w14:textId="77777777" w:rsidR="0088214D" w:rsidRPr="000357AD" w:rsidRDefault="0088214D" w:rsidP="0088214D">
      <w:pPr>
        <w:pStyle w:val="REBUSTittel"/>
        <w:rPr>
          <w:rFonts w:ascii="Source Sans Pro" w:hAnsi="Source Sans Pro"/>
        </w:rPr>
      </w:pPr>
      <w:r w:rsidRPr="000357AD">
        <w:rPr>
          <w:rFonts w:ascii="Source Sans Pro" w:hAnsi="Source Sans Pro"/>
        </w:rPr>
        <w:lastRenderedPageBreak/>
        <w:t>Post 8:</w:t>
      </w:r>
      <w:r w:rsidR="00DC51AB" w:rsidRPr="000357AD">
        <w:rPr>
          <w:rFonts w:ascii="Source Sans Pro" w:hAnsi="Source Sans Pro"/>
        </w:rPr>
        <w:t xml:space="preserve"> </w:t>
      </w:r>
      <w:r w:rsidRPr="000357AD">
        <w:rPr>
          <w:rFonts w:ascii="Source Sans Pro" w:hAnsi="Source Sans Pro"/>
        </w:rPr>
        <w:t>Oppgavetekst</w:t>
      </w:r>
    </w:p>
    <w:p w14:paraId="50602B4E" w14:textId="77777777" w:rsidR="0088214D" w:rsidRPr="000357AD" w:rsidRDefault="0088214D" w:rsidP="0088214D">
      <w:pPr>
        <w:spacing w:line="360" w:lineRule="auto"/>
        <w:rPr>
          <w:rFonts w:ascii="Source Sans Pro" w:hAnsi="Source Sans Pro" w:cs="Arial"/>
          <w:sz w:val="32"/>
          <w:szCs w:val="32"/>
        </w:rPr>
      </w:pPr>
    </w:p>
    <w:p w14:paraId="146A2F52" w14:textId="77777777" w:rsidR="0088214D" w:rsidRPr="000357AD" w:rsidRDefault="0088214D" w:rsidP="00DC51AB">
      <w:pPr>
        <w:pStyle w:val="REBUSMellomtittel"/>
        <w:rPr>
          <w:rFonts w:ascii="Source Sans Pro" w:hAnsi="Source Sans Pro"/>
        </w:rPr>
      </w:pPr>
      <w:r w:rsidRPr="000357AD">
        <w:rPr>
          <w:rFonts w:ascii="Source Sans Pro" w:hAnsi="Source Sans Pro"/>
        </w:rPr>
        <w:t>Spørsmålstekst</w:t>
      </w:r>
    </w:p>
    <w:p w14:paraId="48A62A6A" w14:textId="77777777" w:rsidR="00196105" w:rsidRPr="000357AD" w:rsidRDefault="00196105" w:rsidP="001A50C5">
      <w:pPr>
        <w:rPr>
          <w:rFonts w:ascii="Source Sans Pro" w:hAnsi="Source Sans Pro" w:cs="Calibri"/>
          <w:sz w:val="36"/>
          <w:szCs w:val="36"/>
        </w:rPr>
      </w:pPr>
    </w:p>
    <w:sectPr w:rsidR="00196105" w:rsidRPr="000357AD" w:rsidSect="00C2134C">
      <w:headerReference w:type="default" r:id="rId12"/>
      <w:footerReference w:type="default" r:id="rId13"/>
      <w:pgSz w:w="11900" w:h="16840"/>
      <w:pgMar w:top="3282" w:right="1417" w:bottom="1417" w:left="1417" w:header="98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9E536B" w14:textId="77777777" w:rsidR="00322472" w:rsidRDefault="00322472" w:rsidP="00EA7CEA">
      <w:r>
        <w:separator/>
      </w:r>
    </w:p>
  </w:endnote>
  <w:endnote w:type="continuationSeparator" w:id="0">
    <w:p w14:paraId="26113E9E" w14:textId="77777777" w:rsidR="00322472" w:rsidRDefault="00322472" w:rsidP="00EA7C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ource Sans Pro">
    <w:panose1 w:val="020B0503030403020204"/>
    <w:charset w:val="00"/>
    <w:family w:val="swiss"/>
    <w:notTrueType/>
    <w:pitch w:val="variable"/>
    <w:sig w:usb0="600002F7" w:usb1="02000001" w:usb2="00000000" w:usb3="00000000" w:csb0="0000019F" w:csb1="00000000"/>
  </w:font>
  <w:font w:name="Sanskrit Text">
    <w:charset w:val="00"/>
    <w:family w:val="roman"/>
    <w:pitch w:val="variable"/>
    <w:sig w:usb0="A0008047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172FD" w14:textId="77777777" w:rsidR="00EA7CEA" w:rsidRDefault="00C2134C">
    <w:r>
      <w:rPr>
        <w:noProof/>
      </w:rPr>
      <w:drawing>
        <wp:anchor distT="0" distB="0" distL="114300" distR="114300" simplePos="0" relativeHeight="251659264" behindDoc="1" locked="0" layoutInCell="1" allowOverlap="1" wp14:anchorId="4B80F18D" wp14:editId="2CBF7927">
          <wp:simplePos x="0" y="0"/>
          <wp:positionH relativeFrom="margin">
            <wp:posOffset>-927091</wp:posOffset>
          </wp:positionH>
          <wp:positionV relativeFrom="margin">
            <wp:posOffset>4616981</wp:posOffset>
          </wp:positionV>
          <wp:extent cx="7579995" cy="3999865"/>
          <wp:effectExtent l="0" t="0" r="1905" b="635"/>
          <wp:wrapNone/>
          <wp:docPr id="3" name="Bil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Jubileum-0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9995" cy="3999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0314E7" w14:textId="77777777" w:rsidR="00322472" w:rsidRDefault="00322472" w:rsidP="00EA7CEA">
      <w:r>
        <w:separator/>
      </w:r>
    </w:p>
  </w:footnote>
  <w:footnote w:type="continuationSeparator" w:id="0">
    <w:p w14:paraId="0ADB5E34" w14:textId="77777777" w:rsidR="00322472" w:rsidRDefault="00322472" w:rsidP="00EA7C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C924F2" w14:textId="77777777" w:rsidR="00EA7CEA" w:rsidRDefault="00196105">
    <w:r>
      <w:rPr>
        <w:noProof/>
      </w:rPr>
      <w:drawing>
        <wp:anchor distT="0" distB="0" distL="114300" distR="114300" simplePos="0" relativeHeight="251660288" behindDoc="1" locked="0" layoutInCell="1" allowOverlap="1" wp14:anchorId="20476029" wp14:editId="6D40D777">
          <wp:simplePos x="0" y="0"/>
          <wp:positionH relativeFrom="column">
            <wp:posOffset>-504825</wp:posOffset>
          </wp:positionH>
          <wp:positionV relativeFrom="paragraph">
            <wp:posOffset>-340720</wp:posOffset>
          </wp:positionV>
          <wp:extent cx="3177540" cy="1530350"/>
          <wp:effectExtent l="0" t="0" r="0" b="0"/>
          <wp:wrapNone/>
          <wp:docPr id="4" name="Bil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Norges Bygdeungdomslag_3_logo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77540" cy="1530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6B96D083" wp14:editId="13CA1B2B">
          <wp:simplePos x="0" y="0"/>
          <wp:positionH relativeFrom="margin">
            <wp:posOffset>-2061221</wp:posOffset>
          </wp:positionH>
          <wp:positionV relativeFrom="margin">
            <wp:posOffset>-2192655</wp:posOffset>
          </wp:positionV>
          <wp:extent cx="8826105" cy="3070746"/>
          <wp:effectExtent l="0" t="0" r="635" b="0"/>
          <wp:wrapNone/>
          <wp:docPr id="2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Jubileum-03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26105" cy="30707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A7CEA">
      <w:rPr>
        <w:noProof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736064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970D8E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AA4346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578D5F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442FDD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20EA01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4960FE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096CA5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13EF8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3D4031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7"/>
  </w:num>
  <w:num w:numId="5">
    <w:abstractNumId w:val="9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2472"/>
    <w:rsid w:val="00012418"/>
    <w:rsid w:val="000357AD"/>
    <w:rsid w:val="0009687B"/>
    <w:rsid w:val="00196105"/>
    <w:rsid w:val="001A50C5"/>
    <w:rsid w:val="0022092B"/>
    <w:rsid w:val="002B17A9"/>
    <w:rsid w:val="00313917"/>
    <w:rsid w:val="00322472"/>
    <w:rsid w:val="00451C9A"/>
    <w:rsid w:val="00616DE7"/>
    <w:rsid w:val="0086526C"/>
    <w:rsid w:val="0088214D"/>
    <w:rsid w:val="00B61812"/>
    <w:rsid w:val="00B84A43"/>
    <w:rsid w:val="00C2134C"/>
    <w:rsid w:val="00C8744A"/>
    <w:rsid w:val="00DC51AB"/>
    <w:rsid w:val="00E45B47"/>
    <w:rsid w:val="00EA7CEA"/>
    <w:rsid w:val="00EF1F28"/>
    <w:rsid w:val="00F75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FD894F"/>
  <w14:defaultImageDpi w14:val="32767"/>
  <w15:chartTrackingRefBased/>
  <w15:docId w15:val="{A87562C2-C80D-443A-9744-4A3D5EA54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aliases w:val="Brødtekst2"/>
    <w:qFormat/>
    <w:rsid w:val="00012418"/>
    <w:rPr>
      <w:rFonts w:ascii="Verdana" w:hAnsi="Verdana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REBUSMellomtittel">
    <w:name w:val="REBUS Mellomtittel"/>
    <w:basedOn w:val="REBUSBrdtekst"/>
    <w:qFormat/>
    <w:rsid w:val="00196105"/>
    <w:rPr>
      <w:b/>
    </w:rPr>
  </w:style>
  <w:style w:type="paragraph" w:styleId="Tittel">
    <w:name w:val="Title"/>
    <w:basedOn w:val="Normal"/>
    <w:next w:val="Normal"/>
    <w:link w:val="TittelTegn"/>
    <w:uiPriority w:val="10"/>
    <w:qFormat/>
    <w:rsid w:val="0019610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19610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REBUSBrdtekst">
    <w:name w:val="REBUS Brødtekst"/>
    <w:basedOn w:val="Normal"/>
    <w:qFormat/>
    <w:rsid w:val="00196105"/>
    <w:pPr>
      <w:spacing w:line="360" w:lineRule="auto"/>
    </w:pPr>
    <w:rPr>
      <w:rFonts w:ascii="Calibri" w:hAnsi="Calibri" w:cs="Calibri"/>
      <w:sz w:val="36"/>
      <w:szCs w:val="36"/>
    </w:rPr>
  </w:style>
  <w:style w:type="paragraph" w:customStyle="1" w:styleId="REBUSTittel">
    <w:name w:val="REBUS Tittel"/>
    <w:basedOn w:val="Tittel"/>
    <w:qFormat/>
    <w:rsid w:val="00196105"/>
    <w:rPr>
      <w:sz w:val="64"/>
      <w:szCs w:val="64"/>
    </w:rPr>
  </w:style>
  <w:style w:type="paragraph" w:styleId="Topptekst">
    <w:name w:val="header"/>
    <w:basedOn w:val="Normal"/>
    <w:link w:val="TopptekstTegn"/>
    <w:uiPriority w:val="99"/>
    <w:unhideWhenUsed/>
    <w:rsid w:val="0022092B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22092B"/>
    <w:rPr>
      <w:rFonts w:ascii="Verdana" w:hAnsi="Verdana"/>
    </w:rPr>
  </w:style>
  <w:style w:type="paragraph" w:styleId="Bunntekst">
    <w:name w:val="footer"/>
    <w:basedOn w:val="Normal"/>
    <w:link w:val="BunntekstTegn"/>
    <w:uiPriority w:val="99"/>
    <w:unhideWhenUsed/>
    <w:rsid w:val="0022092B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22092B"/>
    <w:rPr>
      <w:rFonts w:ascii="Verdana" w:hAnsi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oybach\Desktop\Tevlingsl&#248;p%20poster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C96489-7F96-4378-AA70-AFB4839E57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Tevlingsløp poster</Template>
  <TotalTime>70</TotalTime>
  <Pages>8</Pages>
  <Words>64</Words>
  <Characters>345</Characters>
  <Application>Microsoft Office Word</Application>
  <DocSecurity>0</DocSecurity>
  <Lines>2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 Høybach</dc:creator>
  <cp:keywords/>
  <dc:description/>
  <cp:lastModifiedBy>Susanne Høybach</cp:lastModifiedBy>
  <cp:revision>3</cp:revision>
  <cp:lastPrinted>2021-04-21T07:05:00Z</cp:lastPrinted>
  <dcterms:created xsi:type="dcterms:W3CDTF">2021-04-22T07:17:00Z</dcterms:created>
  <dcterms:modified xsi:type="dcterms:W3CDTF">2021-04-22T13:55:00Z</dcterms:modified>
</cp:coreProperties>
</file>